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A7021" w14:textId="77777777" w:rsidR="002F5D3C" w:rsidRDefault="002F5D3C" w:rsidP="00A55A14">
      <w:pPr>
        <w:tabs>
          <w:tab w:val="left" w:pos="5430"/>
        </w:tabs>
        <w:rPr>
          <w:sz w:val="24"/>
        </w:rPr>
      </w:pPr>
      <w:bookmarkStart w:id="0" w:name="_GoBack"/>
      <w:bookmarkEnd w:id="0"/>
    </w:p>
    <w:sectPr w:rsidR="002F5D3C" w:rsidSect="004F4F9F">
      <w:headerReference w:type="default" r:id="rId10"/>
      <w:footerReference w:type="default" r:id="rId11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B4578" w14:textId="77777777" w:rsidR="00DC70F7" w:rsidRDefault="00DC70F7">
      <w:r>
        <w:separator/>
      </w:r>
    </w:p>
  </w:endnote>
  <w:endnote w:type="continuationSeparator" w:id="0">
    <w:p w14:paraId="073EBB97" w14:textId="77777777" w:rsidR="00DC70F7" w:rsidRDefault="00DC7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0D910FA5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B0C2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C78A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210">
      <w:rPr>
        <w:noProof/>
      </w:rPr>
      <w:t xml:space="preserve"> Interface </w:t>
    </w:r>
    <w:r w:rsidR="00EF0919">
      <w:rPr>
        <w:noProof/>
      </w:rPr>
      <w:t>-</w:t>
    </w:r>
    <w:r w:rsidR="009B6210">
      <w:rPr>
        <w:noProof/>
      </w:rPr>
      <w:t xml:space="preserve"> </w:t>
    </w:r>
    <w:r w:rsidR="00EF0919">
      <w:rPr>
        <w:noProof/>
      </w:rPr>
      <w:t>East</w:t>
    </w:r>
  </w:p>
  <w:p w14:paraId="031FDE92" w14:textId="44E62B54" w:rsidR="001C2115" w:rsidRDefault="00EF0919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2919 Kennedy Street</w:t>
    </w:r>
    <w:r w:rsidR="001C2115">
      <w:rPr>
        <w:sz w:val="16"/>
      </w:rPr>
      <w:t xml:space="preserve"> </w:t>
    </w:r>
    <w:r w:rsidR="001C2115">
      <w:rPr>
        <w:sz w:val="16"/>
      </w:rPr>
      <w:sym w:font="Symbol" w:char="F0B7"/>
    </w:r>
    <w:r>
      <w:rPr>
        <w:sz w:val="16"/>
      </w:rPr>
      <w:t xml:space="preserve"> Palatka, FL 32177</w:t>
    </w:r>
  </w:p>
  <w:p w14:paraId="78AA2CF3" w14:textId="55C8C40C" w:rsidR="001C2115" w:rsidRDefault="00EF0919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>Tel:  (386) 385-0405</w:t>
    </w:r>
    <w:r w:rsidR="001C2115">
      <w:rPr>
        <w:noProof/>
        <w:sz w:val="16"/>
      </w:rPr>
      <w:t xml:space="preserve">   </w:t>
    </w:r>
    <w:r w:rsidR="001C2115" w:rsidRPr="00550FB7">
      <w:rPr>
        <w:noProof/>
        <w:sz w:val="16"/>
        <w:szCs w:val="16"/>
      </w:rPr>
      <w:sym w:font="Symbol" w:char="F0B7"/>
    </w:r>
    <w:r w:rsidR="001C2115"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="001C2115"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>
      <w:rPr>
        <w:color w:val="000000"/>
        <w:sz w:val="16"/>
        <w:szCs w:val="16"/>
      </w:rPr>
      <w:t>386</w:t>
    </w:r>
    <w:r w:rsidR="00550FB7" w:rsidRPr="00550FB7">
      <w:rPr>
        <w:color w:val="000000"/>
        <w:sz w:val="16"/>
        <w:szCs w:val="16"/>
      </w:rPr>
      <w:t xml:space="preserve">) </w:t>
    </w:r>
    <w:r>
      <w:rPr>
        <w:color w:val="000000"/>
        <w:sz w:val="16"/>
        <w:szCs w:val="16"/>
      </w:rPr>
      <w:t>385-0410</w:t>
    </w:r>
  </w:p>
  <w:p w14:paraId="338B6309" w14:textId="77777777" w:rsidR="001C2115" w:rsidRDefault="00DC70F7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0F7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66303575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762C6C" w14:textId="77777777" w:rsidR="00DC70F7" w:rsidRDefault="00DC70F7">
      <w:r>
        <w:separator/>
      </w:r>
    </w:p>
  </w:footnote>
  <w:footnote w:type="continuationSeparator" w:id="0">
    <w:p w14:paraId="76B03B33" w14:textId="77777777" w:rsidR="00DC70F7" w:rsidRDefault="00DC7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705EC07A" w:rsidR="001C2115" w:rsidRDefault="008718D0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2363324" wp14:editId="4F5F74C0">
          <wp:simplePos x="0" y="0"/>
          <wp:positionH relativeFrom="margin">
            <wp:posOffset>4316418</wp:posOffset>
          </wp:positionH>
          <wp:positionV relativeFrom="paragraph">
            <wp:posOffset>-163223</wp:posOffset>
          </wp:positionV>
          <wp:extent cx="865382" cy="797068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382" cy="7970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26E4309">
              <wp:simplePos x="0" y="0"/>
              <wp:positionH relativeFrom="column">
                <wp:posOffset>-269714</wp:posOffset>
              </wp:positionH>
              <wp:positionV relativeFrom="paragraph">
                <wp:posOffset>-119665</wp:posOffset>
              </wp:positionV>
              <wp:extent cx="0" cy="8112125"/>
              <wp:effectExtent l="0" t="0" r="0" b="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112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4187F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25pt,-9.4pt" to="-21.2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7F3C6612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AA9F0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7000F05A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A8A94" w14:textId="77777777" w:rsidR="008851C9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 </w:t>
                          </w:r>
                        </w:p>
                        <w:p w14:paraId="71488A6D" w14:textId="6D7AE1B4" w:rsidR="001C2115" w:rsidRPr="00B43699" w:rsidRDefault="008851C9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1C2115" w:rsidRPr="008718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MISSION</w:t>
                          </w:r>
                        </w:p>
                        <w:p w14:paraId="06F378ED" w14:textId="5565FBD5" w:rsidR="001C2115" w:rsidRPr="008718D0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“Empowering Youth &amp; 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Building Strong Families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for a Brighter Tomorrow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Pr="008718D0" w:rsidRDefault="001C2115" w:rsidP="0030303E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74"/>
                          </w:tblGrid>
                          <w:tr w:rsidR="00D71C75" w:rsidRPr="00957714" w14:paraId="4AD3C3AF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0A07083D" w14:textId="77777777" w:rsidR="00D71C75" w:rsidRPr="008718D0" w:rsidRDefault="00D71C75" w:rsidP="008718D0">
                                <w:pPr>
                                  <w:pStyle w:val="Heading1"/>
                                  <w:suppressOverlap/>
                                  <w:jc w:val="center"/>
                                  <w:outlineLvl w:val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YOUTH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pacing w:val="-8"/>
                                    <w:u w:val="thick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SHELTER</w:t>
                                </w:r>
                              </w:p>
                            </w:tc>
                          </w:tr>
                          <w:tr w:rsidR="00D71C75" w:rsidRPr="00957714" w14:paraId="5708B0F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3906DAE7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Short-term residential care for youth in crisis</w:t>
                                </w:r>
                              </w:p>
                            </w:tc>
                          </w:tr>
                          <w:tr w:rsidR="00D71C75" w:rsidRPr="00957714" w14:paraId="5D1BC5B2" w14:textId="77777777" w:rsidTr="00744738">
                            <w:trPr>
                              <w:trHeight w:val="423"/>
                            </w:trPr>
                            <w:tc>
                              <w:tcPr>
                                <w:tcW w:w="2174" w:type="dxa"/>
                              </w:tcPr>
                              <w:p w14:paraId="687F5ADD" w14:textId="77777777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14:paraId="03793CBD" w14:textId="6ECA788B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Truancy Services</w:t>
                                </w:r>
                              </w:p>
                            </w:tc>
                          </w:tr>
                          <w:tr w:rsidR="00D71C75" w:rsidRPr="00957714" w14:paraId="7044B780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D7C2FDC" w14:textId="77777777" w:rsidR="00D71C75" w:rsidRPr="008718D0" w:rsidRDefault="00D71C75" w:rsidP="00D71C75">
                                <w:pPr>
                                  <w:spacing w:line="22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Safe Place</w:t>
                                </w:r>
                              </w:p>
                            </w:tc>
                          </w:tr>
                          <w:tr w:rsidR="00D71C75" w:rsidRPr="00957714" w14:paraId="42EF90AE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272B4B2C" w14:textId="57CB2011" w:rsidR="00D71C75" w:rsidRPr="00957714" w:rsidRDefault="00D71C75" w:rsidP="00D71C75">
                                <w:pPr>
                                  <w:pStyle w:val="BodyTex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  <w:tr w:rsidR="00D71C75" w:rsidRPr="00957714" w14:paraId="19FFB673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7B8E37CD" w14:textId="77777777" w:rsidR="00D71C75" w:rsidRPr="008718D0" w:rsidRDefault="00D71C75" w:rsidP="00D71C75">
                                <w:pPr>
                                  <w:spacing w:before="136" w:line="274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COUNSELING</w:t>
                                </w:r>
                              </w:p>
                            </w:tc>
                          </w:tr>
                          <w:tr w:rsidR="00D71C75" w:rsidRPr="00957714" w14:paraId="667FA6A9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20720BD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Services for troubled youth and their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families</w:t>
                                </w:r>
                              </w:p>
                            </w:tc>
                          </w:tr>
                          <w:tr w:rsidR="00D71C75" w:rsidRPr="00957714" w14:paraId="34BFD198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4A297D7C" w14:textId="77777777" w:rsidR="00D71C75" w:rsidRPr="008718D0" w:rsidRDefault="00D71C75" w:rsidP="00D71C75">
                                <w:pPr>
                                  <w:spacing w:before="187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Family Action</w:t>
                                </w:r>
                              </w:p>
                            </w:tc>
                          </w:tr>
                          <w:tr w:rsidR="00D71C75" w:rsidRPr="00957714" w14:paraId="3DA47A00" w14:textId="77777777" w:rsidTr="00744738">
                            <w:trPr>
                              <w:trHeight w:val="339"/>
                            </w:trPr>
                            <w:tc>
                              <w:tcPr>
                                <w:tcW w:w="2174" w:type="dxa"/>
                              </w:tcPr>
                              <w:p w14:paraId="3519E64A" w14:textId="4403907F" w:rsidR="00D71C75" w:rsidRPr="00957714" w:rsidRDefault="00D71C75" w:rsidP="00D71C75">
                                <w:pPr>
                                  <w:pStyle w:val="BodyText"/>
                                  <w:spacing w:before="8"/>
                                  <w:ind w:firstLine="0"/>
                                  <w:suppressOverlap/>
                                  <w:rPr>
                                    <w:sz w:val="31"/>
                                  </w:rPr>
                                </w:pPr>
                              </w:p>
                            </w:tc>
                          </w:tr>
                          <w:tr w:rsidR="00D71C75" w:rsidRPr="00957714" w14:paraId="333D9204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69E93906" w14:textId="77777777" w:rsidR="00D71C75" w:rsidRPr="008718D0" w:rsidRDefault="00D71C75" w:rsidP="00D71C75">
                                <w:pPr>
                                  <w:spacing w:line="27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PREVENTION</w:t>
                                </w:r>
                              </w:p>
                            </w:tc>
                          </w:tr>
                          <w:tr w:rsidR="00D71C75" w:rsidRPr="00957714" w14:paraId="0CA7327D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C178070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Educating the community, focusing on substance abuse, and reducing juvenile crime with a focus on high-risk youth</w:t>
                                </w:r>
                              </w:p>
                            </w:tc>
                          </w:tr>
                          <w:tr w:rsidR="00D71C75" w:rsidRPr="00957714" w14:paraId="4FDB6E95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0548AB2C" w14:textId="77777777" w:rsidR="00D71C75" w:rsidRPr="008718D0" w:rsidRDefault="00D71C75" w:rsidP="00D71C75">
                                <w:pPr>
                                  <w:pStyle w:val="BodyText"/>
                                  <w:suppressOverlap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</w:p>
                            </w:tc>
                          </w:tr>
                          <w:tr w:rsidR="00D71C75" w:rsidRPr="00957714" w14:paraId="73DF0182" w14:textId="77777777" w:rsidTr="00744738">
                            <w:trPr>
                              <w:trHeight w:val="367"/>
                            </w:trPr>
                            <w:tc>
                              <w:tcPr>
                                <w:tcW w:w="2174" w:type="dxa"/>
                              </w:tcPr>
                              <w:p w14:paraId="302E1B6D" w14:textId="77777777" w:rsidR="00D71C75" w:rsidRPr="008718D0" w:rsidRDefault="00D71C75" w:rsidP="00D71C75">
                                <w:pPr>
                                  <w:spacing w:before="165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Drug Free Community Coalition Partners</w:t>
                                </w:r>
                              </w:p>
                            </w:tc>
                          </w:tr>
                          <w:tr w:rsidR="00D71C75" w:rsidRPr="00957714" w14:paraId="2099F868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49BB0E" w14:textId="77777777" w:rsidR="00D71C75" w:rsidRPr="008718D0" w:rsidRDefault="00D71C75" w:rsidP="00D71C75">
                                <w:pPr>
                                  <w:pStyle w:val="BodyText"/>
                                  <w:spacing w:before="10"/>
                                  <w:suppressOverlap/>
                                  <w:rPr>
                                    <w:rFonts w:ascii="Times New Roman" w:hAnsi="Times New Roman" w:cs="Times New Roman"/>
                                    <w:sz w:val="19"/>
                                  </w:rPr>
                                </w:pPr>
                              </w:p>
                            </w:tc>
                          </w:tr>
                          <w:tr w:rsidR="00D71C75" w:rsidRPr="00957714" w14:paraId="75CA0027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DB6BF9" w14:textId="38EB4D3F" w:rsidR="00D71C75" w:rsidRPr="008718D0" w:rsidRDefault="00D71C75" w:rsidP="008851C9">
                                <w:pPr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8787EE2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174CA0F" w14:textId="77777777" w:rsidR="00D71C75" w:rsidRPr="008718D0" w:rsidRDefault="00D71C75" w:rsidP="00D71C75">
                                <w:pPr>
                                  <w:pStyle w:val="BodyText"/>
                                  <w:spacing w:before="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ADCD6BA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21A8915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Evidenced-Based School Prevention Programs</w:t>
                                </w:r>
                              </w:p>
                            </w:tc>
                          </w:tr>
                          <w:tr w:rsidR="00D71C75" w:rsidRPr="00957714" w14:paraId="10B41DD4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5267DC7" w14:textId="77777777" w:rsidR="00D71C75" w:rsidRPr="008718D0" w:rsidRDefault="00D71C75" w:rsidP="00D71C75">
                                <w:pPr>
                                  <w:pStyle w:val="BodyText"/>
                                  <w:spacing w:before="1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4D1939E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8E8FC05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SNAP</w:t>
                                </w:r>
                              </w:p>
                            </w:tc>
                          </w:tr>
                          <w:tr w:rsidR="00D71C75" w:rsidRPr="00957714" w14:paraId="1DFBD44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BCE8CC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Stop Now And Plan</w:t>
                                </w:r>
                              </w:p>
                            </w:tc>
                          </w:tr>
                        </w:tbl>
                        <w:p w14:paraId="610ACEA0" w14:textId="77777777" w:rsidR="00D71C75" w:rsidRDefault="00D71C75" w:rsidP="00D71C75">
                          <w:pPr>
                            <w:pStyle w:val="BodyText"/>
                            <w:jc w:val="right"/>
                          </w:pPr>
                        </w:p>
                        <w:p w14:paraId="76A5CA7B" w14:textId="77777777" w:rsidR="00D71C75" w:rsidRPr="009B266E" w:rsidRDefault="00D71C75" w:rsidP="00D71C75">
                          <w:pPr>
                            <w:jc w:val="right"/>
                          </w:pPr>
                        </w:p>
                        <w:p w14:paraId="75F1518B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2BD67CE1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5155C246" w14:textId="45D2320A" w:rsidR="00D71C75" w:rsidRDefault="00D71C75" w:rsidP="00D71C75">
                          <w:pPr>
                            <w:pStyle w:val="BodyTex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B5FD3D" wp14:editId="76C0B7B7">
                                <wp:extent cx="448013" cy="429592"/>
                                <wp:effectExtent l="0" t="0" r="0" b="8890"/>
                                <wp:docPr id="15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ADF5A" w14:textId="5E819602" w:rsidR="00D71C75" w:rsidRDefault="00D71C75" w:rsidP="00D71C75">
                          <w:pPr>
                            <w:pStyle w:val="BodyText"/>
                            <w:ind w:firstLine="720"/>
                          </w:pPr>
                          <w:r>
                            <w:br w:type="textWrapping" w:clear="all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5D3F419" wp14:editId="2F480A7F">
                                <wp:extent cx="1085850" cy="276225"/>
                                <wp:effectExtent l="0" t="0" r="0" b="0"/>
                                <wp:docPr id="14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277D6D" w14:textId="77777777" w:rsidR="00D71C75" w:rsidRDefault="00D71C75" w:rsidP="00D71C75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0175648E" w14:textId="34960805" w:rsidR="00E61418" w:rsidRDefault="00E61418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32AC85E" w14:textId="30E47C1D" w:rsidR="004E1555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487A3FDF" w14:textId="14F137F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4FCAC11" w14:textId="6C61B78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BCAAE73" w14:textId="7777777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18EDB2F6" w14:textId="36D2BFB8" w:rsidR="001C2115" w:rsidRDefault="007336B7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D71C75">
                            <w:rPr>
                              <w:noProof/>
                            </w:rPr>
                            <w:drawing>
                              <wp:inline distT="0" distB="0" distL="0" distR="0" wp14:anchorId="4E11D0F5" wp14:editId="1C8A1C0D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FFF790" w14:textId="7962D86A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60155577" w14:textId="1E5403A9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181D236B" w14:textId="77777777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254A972D" w14:textId="3996597D" w:rsidR="00D71C75" w:rsidRPr="00CA3E40" w:rsidRDefault="00D71C75" w:rsidP="00D71C75">
                          <w:pPr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7F3D678" wp14:editId="40778D10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" stroked="f">
              <v:textbox inset="21.6pt">
                <w:txbxContent>
                  <w:p w14:paraId="4B4A8A94" w14:textId="77777777" w:rsidR="008851C9" w:rsidRDefault="00D71C75" w:rsidP="00D71C75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 </w:t>
                    </w:r>
                  </w:p>
                  <w:p w14:paraId="71488A6D" w14:textId="6D7AE1B4" w:rsidR="001C2115" w:rsidRPr="00B43699" w:rsidRDefault="008851C9" w:rsidP="00D71C75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</w:t>
                    </w:r>
                    <w:r w:rsidR="001C2115" w:rsidRPr="008718D0">
                      <w:rPr>
                        <w:b/>
                        <w:bCs/>
                        <w:sz w:val="24"/>
                        <w:szCs w:val="24"/>
                      </w:rPr>
                      <w:t>MISSION</w:t>
                    </w:r>
                  </w:p>
                  <w:p w14:paraId="06F378ED" w14:textId="5565FBD5" w:rsidR="001C2115" w:rsidRPr="008718D0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</w:rPr>
                    </w:pP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“Empowering Youth &amp; 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Building Strong Families</w:t>
                    </w: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 for a Brighter Tomorrow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”</w:t>
                    </w:r>
                  </w:p>
                  <w:p w14:paraId="4572E35B" w14:textId="77777777" w:rsidR="001C2115" w:rsidRPr="008718D0" w:rsidRDefault="001C2115" w:rsidP="0030303E">
                    <w:pPr>
                      <w:rPr>
                        <w:b/>
                        <w:bCs/>
                        <w:noProof/>
                      </w:rPr>
                    </w:pPr>
                  </w:p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74"/>
                    </w:tblGrid>
                    <w:tr w:rsidR="00D71C75" w:rsidRPr="00957714" w14:paraId="4AD3C3AF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0A07083D" w14:textId="77777777" w:rsidR="00D71C75" w:rsidRPr="008718D0" w:rsidRDefault="00D71C75" w:rsidP="008718D0">
                          <w:pPr>
                            <w:pStyle w:val="Heading1"/>
                            <w:suppressOverlap/>
                            <w:jc w:val="center"/>
                            <w:outlineLvl w:val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YOUTH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SHELTER</w:t>
                          </w:r>
                        </w:p>
                      </w:tc>
                    </w:tr>
                    <w:tr w:rsidR="00D71C75" w:rsidRPr="00957714" w14:paraId="5708B0F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3906DAE7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Short-term residential care for youth in crisis</w:t>
                          </w:r>
                        </w:p>
                      </w:tc>
                    </w:tr>
                    <w:tr w:rsidR="00D71C75" w:rsidRPr="00957714" w14:paraId="5D1BC5B2" w14:textId="77777777" w:rsidTr="00744738">
                      <w:trPr>
                        <w:trHeight w:val="423"/>
                      </w:trPr>
                      <w:tc>
                        <w:tcPr>
                          <w:tcW w:w="2174" w:type="dxa"/>
                        </w:tcPr>
                        <w:p w14:paraId="687F5ADD" w14:textId="77777777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14:paraId="03793CBD" w14:textId="6ECA788B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Truancy Services</w:t>
                          </w:r>
                        </w:p>
                      </w:tc>
                    </w:tr>
                    <w:tr w:rsidR="00D71C75" w:rsidRPr="00957714" w14:paraId="7044B780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D7C2FDC" w14:textId="77777777" w:rsidR="00D71C75" w:rsidRPr="008718D0" w:rsidRDefault="00D71C75" w:rsidP="00D71C75">
                          <w:pPr>
                            <w:spacing w:line="22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Safe Place</w:t>
                          </w:r>
                        </w:p>
                      </w:tc>
                    </w:tr>
                    <w:tr w:rsidR="00D71C75" w:rsidRPr="00957714" w14:paraId="42EF90AE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272B4B2C" w14:textId="57CB2011" w:rsidR="00D71C75" w:rsidRPr="00957714" w:rsidRDefault="00D71C75" w:rsidP="00D71C75">
                          <w:pPr>
                            <w:pStyle w:val="BodyText"/>
                            <w:ind w:firstLine="0"/>
                            <w:suppressOverlap/>
                          </w:pPr>
                        </w:p>
                      </w:tc>
                    </w:tr>
                    <w:tr w:rsidR="00D71C75" w:rsidRPr="00957714" w14:paraId="19FFB673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7B8E37CD" w14:textId="77777777" w:rsidR="00D71C75" w:rsidRPr="008718D0" w:rsidRDefault="00D71C75" w:rsidP="00D71C75">
                          <w:pPr>
                            <w:spacing w:before="136" w:line="274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COUNSELING</w:t>
                          </w:r>
                        </w:p>
                      </w:tc>
                    </w:tr>
                    <w:tr w:rsidR="00D71C75" w:rsidRPr="00957714" w14:paraId="667FA6A9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20720BD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Services for troubled youth and their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pacing w:val="-15"/>
                              <w:sz w:val="20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families</w:t>
                          </w:r>
                        </w:p>
                      </w:tc>
                    </w:tr>
                    <w:tr w:rsidR="00D71C75" w:rsidRPr="00957714" w14:paraId="34BFD198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4A297D7C" w14:textId="77777777" w:rsidR="00D71C75" w:rsidRPr="008718D0" w:rsidRDefault="00D71C75" w:rsidP="00D71C75">
                          <w:pPr>
                            <w:spacing w:before="187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Family Action</w:t>
                          </w:r>
                        </w:p>
                      </w:tc>
                    </w:tr>
                    <w:tr w:rsidR="00D71C75" w:rsidRPr="00957714" w14:paraId="3DA47A00" w14:textId="77777777" w:rsidTr="00744738">
                      <w:trPr>
                        <w:trHeight w:val="339"/>
                      </w:trPr>
                      <w:tc>
                        <w:tcPr>
                          <w:tcW w:w="2174" w:type="dxa"/>
                        </w:tcPr>
                        <w:p w14:paraId="3519E64A" w14:textId="4403907F" w:rsidR="00D71C75" w:rsidRPr="00957714" w:rsidRDefault="00D71C75" w:rsidP="00D71C75">
                          <w:pPr>
                            <w:pStyle w:val="BodyText"/>
                            <w:spacing w:before="8"/>
                            <w:ind w:firstLine="0"/>
                            <w:suppressOverlap/>
                            <w:rPr>
                              <w:sz w:val="31"/>
                            </w:rPr>
                          </w:pPr>
                        </w:p>
                      </w:tc>
                    </w:tr>
                    <w:tr w:rsidR="00D71C75" w:rsidRPr="00957714" w14:paraId="333D9204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69E93906" w14:textId="77777777" w:rsidR="00D71C75" w:rsidRPr="008718D0" w:rsidRDefault="00D71C75" w:rsidP="00D71C75">
                          <w:pPr>
                            <w:spacing w:line="27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PREVENTION</w:t>
                          </w:r>
                        </w:p>
                      </w:tc>
                    </w:tr>
                    <w:tr w:rsidR="00D71C75" w:rsidRPr="00957714" w14:paraId="0CA7327D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C178070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c>
                    </w:tr>
                    <w:tr w:rsidR="00D71C75" w:rsidRPr="00957714" w14:paraId="4FDB6E95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0548AB2C" w14:textId="77777777" w:rsidR="00D71C75" w:rsidRPr="008718D0" w:rsidRDefault="00D71C75" w:rsidP="00D71C75">
                          <w:pPr>
                            <w:pStyle w:val="BodyText"/>
                            <w:suppressOverlap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D71C75" w:rsidRPr="00957714" w14:paraId="73DF0182" w14:textId="77777777" w:rsidTr="00744738">
                      <w:trPr>
                        <w:trHeight w:val="367"/>
                      </w:trPr>
                      <w:tc>
                        <w:tcPr>
                          <w:tcW w:w="2174" w:type="dxa"/>
                        </w:tcPr>
                        <w:p w14:paraId="302E1B6D" w14:textId="77777777" w:rsidR="00D71C75" w:rsidRPr="008718D0" w:rsidRDefault="00D71C75" w:rsidP="00D71C75">
                          <w:pPr>
                            <w:spacing w:before="165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Drug Free Community Coalition Partners</w:t>
                          </w:r>
                        </w:p>
                      </w:tc>
                    </w:tr>
                    <w:tr w:rsidR="00D71C75" w:rsidRPr="00957714" w14:paraId="2099F868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49BB0E" w14:textId="77777777" w:rsidR="00D71C75" w:rsidRPr="008718D0" w:rsidRDefault="00D71C75" w:rsidP="00D71C75">
                          <w:pPr>
                            <w:pStyle w:val="BodyText"/>
                            <w:spacing w:before="10"/>
                            <w:suppressOverlap/>
                            <w:rPr>
                              <w:rFonts w:ascii="Times New Roman" w:hAnsi="Times New Roman" w:cs="Times New Roman"/>
                              <w:sz w:val="19"/>
                            </w:rPr>
                          </w:pPr>
                        </w:p>
                      </w:tc>
                    </w:tr>
                    <w:tr w:rsidR="00D71C75" w:rsidRPr="00957714" w14:paraId="75CA0027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DB6BF9" w14:textId="38EB4D3F" w:rsidR="00D71C75" w:rsidRPr="008718D0" w:rsidRDefault="00D71C75" w:rsidP="008851C9">
                          <w:pPr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8787EE2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174CA0F" w14:textId="77777777" w:rsidR="00D71C75" w:rsidRPr="008718D0" w:rsidRDefault="00D71C75" w:rsidP="00D71C75">
                          <w:pPr>
                            <w:pStyle w:val="BodyText"/>
                            <w:spacing w:before="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ADCD6BA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21A8915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Evidenced-Based School Prevention Programs</w:t>
                          </w:r>
                        </w:p>
                      </w:tc>
                    </w:tr>
                    <w:tr w:rsidR="00D71C75" w:rsidRPr="00957714" w14:paraId="10B41DD4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5267DC7" w14:textId="77777777" w:rsidR="00D71C75" w:rsidRPr="008718D0" w:rsidRDefault="00D71C75" w:rsidP="00D71C75">
                          <w:pPr>
                            <w:pStyle w:val="BodyText"/>
                            <w:spacing w:before="1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D71C75" w:rsidRPr="00957714" w14:paraId="4D1939E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8E8FC05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SNAP</w:t>
                          </w:r>
                        </w:p>
                      </w:tc>
                    </w:tr>
                    <w:tr w:rsidR="00D71C75" w:rsidRPr="00957714" w14:paraId="1DFBD44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BCE8CC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Stop Now And Plan</w:t>
                          </w:r>
                        </w:p>
                      </w:tc>
                    </w:tr>
                  </w:tbl>
                  <w:p w14:paraId="610ACEA0" w14:textId="77777777" w:rsidR="00D71C75" w:rsidRDefault="00D71C75" w:rsidP="00D71C75">
                    <w:pPr>
                      <w:pStyle w:val="BodyText"/>
                      <w:jc w:val="right"/>
                    </w:pPr>
                  </w:p>
                  <w:p w14:paraId="76A5CA7B" w14:textId="77777777" w:rsidR="00D71C75" w:rsidRPr="009B266E" w:rsidRDefault="00D71C75" w:rsidP="00D71C75">
                    <w:pPr>
                      <w:jc w:val="right"/>
                    </w:pPr>
                  </w:p>
                  <w:p w14:paraId="75F1518B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2BD67CE1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5155C246" w14:textId="45D2320A" w:rsidR="00D71C75" w:rsidRDefault="00D71C75" w:rsidP="00D71C75">
                    <w:pPr>
                      <w:pStyle w:val="BodyTex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B5FD3D" wp14:editId="76C0B7B7">
                          <wp:extent cx="448013" cy="429592"/>
                          <wp:effectExtent l="0" t="0" r="0" b="8890"/>
                          <wp:docPr id="15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ADF5A" w14:textId="5E819602" w:rsidR="00D71C75" w:rsidRDefault="00D71C75" w:rsidP="00D71C75">
                    <w:pPr>
                      <w:pStyle w:val="BodyText"/>
                      <w:ind w:firstLine="720"/>
                    </w:pPr>
                    <w:r>
                      <w:br w:type="textWrapping" w:clear="all"/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5D3F419" wp14:editId="2F480A7F">
                          <wp:extent cx="1085850" cy="276225"/>
                          <wp:effectExtent l="0" t="0" r="0" b="0"/>
                          <wp:docPr id="14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277D6D" w14:textId="77777777" w:rsidR="00D71C75" w:rsidRDefault="00D71C75" w:rsidP="00D71C75">
                    <w:pPr>
                      <w:pStyle w:val="BodyText"/>
                      <w:spacing w:before="5"/>
                      <w:rPr>
                        <w:sz w:val="28"/>
                      </w:rPr>
                    </w:pPr>
                  </w:p>
                  <w:p w14:paraId="0175648E" w14:textId="34960805" w:rsidR="00E61418" w:rsidRDefault="00E61418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32AC85E" w14:textId="30E47C1D" w:rsidR="004E1555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487A3FDF" w14:textId="14F137F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4FCAC11" w14:textId="6C61B78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7BCAAE73" w14:textId="7777777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18EDB2F6" w14:textId="36D2BFB8" w:rsidR="001C2115" w:rsidRDefault="007336B7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D71C75">
                      <w:rPr>
                        <w:noProof/>
                      </w:rPr>
                      <w:drawing>
                        <wp:inline distT="0" distB="0" distL="0" distR="0" wp14:anchorId="4E11D0F5" wp14:editId="1C8A1C0D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FFF790" w14:textId="7962D86A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60155577" w14:textId="1E5403A9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181D236B" w14:textId="77777777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254A972D" w14:textId="3996597D" w:rsidR="00D71C75" w:rsidRPr="00CA3E40" w:rsidRDefault="00D71C75" w:rsidP="00D71C75">
                    <w:pPr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7F3D678" wp14:editId="40778D10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C6E8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9FA3B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26E73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055E4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E7C5B"/>
    <w:rsid w:val="00202F18"/>
    <w:rsid w:val="002551CA"/>
    <w:rsid w:val="00263906"/>
    <w:rsid w:val="00267865"/>
    <w:rsid w:val="002A042C"/>
    <w:rsid w:val="002E0379"/>
    <w:rsid w:val="002F3B98"/>
    <w:rsid w:val="002F5D3C"/>
    <w:rsid w:val="0030303E"/>
    <w:rsid w:val="00325172"/>
    <w:rsid w:val="00341C29"/>
    <w:rsid w:val="003503C8"/>
    <w:rsid w:val="003513BF"/>
    <w:rsid w:val="00353260"/>
    <w:rsid w:val="00362C4F"/>
    <w:rsid w:val="00366628"/>
    <w:rsid w:val="003A6506"/>
    <w:rsid w:val="003B095C"/>
    <w:rsid w:val="003B752A"/>
    <w:rsid w:val="003E4C38"/>
    <w:rsid w:val="003E56DB"/>
    <w:rsid w:val="003E71AF"/>
    <w:rsid w:val="00413937"/>
    <w:rsid w:val="004509F3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6607"/>
    <w:rsid w:val="00521C45"/>
    <w:rsid w:val="0052753C"/>
    <w:rsid w:val="00550FB7"/>
    <w:rsid w:val="00551A5B"/>
    <w:rsid w:val="005534B8"/>
    <w:rsid w:val="0058536E"/>
    <w:rsid w:val="00590ACC"/>
    <w:rsid w:val="005A286B"/>
    <w:rsid w:val="005B2E6D"/>
    <w:rsid w:val="005D228A"/>
    <w:rsid w:val="005F776C"/>
    <w:rsid w:val="006001F8"/>
    <w:rsid w:val="006410EA"/>
    <w:rsid w:val="006632CB"/>
    <w:rsid w:val="00681484"/>
    <w:rsid w:val="00692AEC"/>
    <w:rsid w:val="006A792E"/>
    <w:rsid w:val="006C3C32"/>
    <w:rsid w:val="007060B9"/>
    <w:rsid w:val="00710B63"/>
    <w:rsid w:val="00712C2B"/>
    <w:rsid w:val="007336B7"/>
    <w:rsid w:val="0073595E"/>
    <w:rsid w:val="00737E51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046D6"/>
    <w:rsid w:val="00811306"/>
    <w:rsid w:val="00815BF6"/>
    <w:rsid w:val="0084104E"/>
    <w:rsid w:val="00855FF2"/>
    <w:rsid w:val="00857803"/>
    <w:rsid w:val="00857E0D"/>
    <w:rsid w:val="008718D0"/>
    <w:rsid w:val="0087686F"/>
    <w:rsid w:val="008851C9"/>
    <w:rsid w:val="008A71AA"/>
    <w:rsid w:val="008B4EDF"/>
    <w:rsid w:val="008D6666"/>
    <w:rsid w:val="008D770A"/>
    <w:rsid w:val="008F2CF9"/>
    <w:rsid w:val="00903333"/>
    <w:rsid w:val="00993F7C"/>
    <w:rsid w:val="00994551"/>
    <w:rsid w:val="009B096F"/>
    <w:rsid w:val="009B6210"/>
    <w:rsid w:val="009C01DB"/>
    <w:rsid w:val="009C3F9F"/>
    <w:rsid w:val="009C69EF"/>
    <w:rsid w:val="00A01D62"/>
    <w:rsid w:val="00A205E3"/>
    <w:rsid w:val="00A532A4"/>
    <w:rsid w:val="00A55A14"/>
    <w:rsid w:val="00A8553C"/>
    <w:rsid w:val="00AC2DEC"/>
    <w:rsid w:val="00AE7C72"/>
    <w:rsid w:val="00AF3810"/>
    <w:rsid w:val="00B263E1"/>
    <w:rsid w:val="00B70132"/>
    <w:rsid w:val="00B76298"/>
    <w:rsid w:val="00BB1FF8"/>
    <w:rsid w:val="00BB25F5"/>
    <w:rsid w:val="00BD00D2"/>
    <w:rsid w:val="00BD22CF"/>
    <w:rsid w:val="00BD4CC2"/>
    <w:rsid w:val="00BD5F0F"/>
    <w:rsid w:val="00C20D45"/>
    <w:rsid w:val="00C827FF"/>
    <w:rsid w:val="00C8507C"/>
    <w:rsid w:val="00C9475E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38AF"/>
    <w:rsid w:val="00D259EF"/>
    <w:rsid w:val="00D42ABA"/>
    <w:rsid w:val="00D569D4"/>
    <w:rsid w:val="00D62236"/>
    <w:rsid w:val="00D652DE"/>
    <w:rsid w:val="00D71C75"/>
    <w:rsid w:val="00DC01EA"/>
    <w:rsid w:val="00DC70F7"/>
    <w:rsid w:val="00DD0C1D"/>
    <w:rsid w:val="00E61418"/>
    <w:rsid w:val="00E92EFE"/>
    <w:rsid w:val="00E94229"/>
    <w:rsid w:val="00EC55E1"/>
    <w:rsid w:val="00ED70CE"/>
    <w:rsid w:val="00EE3325"/>
    <w:rsid w:val="00EF0919"/>
    <w:rsid w:val="00EF66A5"/>
    <w:rsid w:val="00F005A3"/>
    <w:rsid w:val="00F25574"/>
    <w:rsid w:val="00F42E37"/>
    <w:rsid w:val="00F54BE2"/>
    <w:rsid w:val="00F74B1D"/>
    <w:rsid w:val="00F80B89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1C7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9" ma:contentTypeDescription="Create a new document." ma:contentTypeScope="" ma:versionID="576c07d243779a7eb99e0eed8e3031cb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5c121852dcd239e4dececa5bae8265f6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6DC337-B8C5-477A-A519-A7BBFE41E3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8D1356-D032-41B7-A7DA-BC9FB4FAF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0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4</cp:revision>
  <cp:lastPrinted>2022-12-18T22:37:00Z</cp:lastPrinted>
  <dcterms:created xsi:type="dcterms:W3CDTF">2022-12-18T23:07:00Z</dcterms:created>
  <dcterms:modified xsi:type="dcterms:W3CDTF">2024-01-09T16:07:00Z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