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115" w:rsidRPr="00B02220" w:rsidRDefault="005C6115" w:rsidP="00B02220">
      <w:bookmarkStart w:id="0" w:name="_GoBack"/>
      <w:bookmarkEnd w:id="0"/>
    </w:p>
    <w:sectPr w:rsidR="005C6115" w:rsidRPr="00B02220" w:rsidSect="004F4F9F">
      <w:headerReference w:type="default" r:id="rId7"/>
      <w:footerReference w:type="default" r:id="rId8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734" w:rsidRDefault="007C3734">
      <w:r>
        <w:separator/>
      </w:r>
    </w:p>
  </w:endnote>
  <w:endnote w:type="continuationSeparator" w:id="0">
    <w:p w:rsidR="007C3734" w:rsidRDefault="007C3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3C" w:rsidRDefault="00DE7ECF">
    <w:pPr>
      <w:pStyle w:val="Heading3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-262890</wp:posOffset>
              </wp:positionH>
              <wp:positionV relativeFrom="paragraph">
                <wp:posOffset>-32385</wp:posOffset>
              </wp:positionV>
              <wp:extent cx="5419725" cy="0"/>
              <wp:effectExtent l="0" t="0" r="0" b="0"/>
              <wp:wrapNone/>
              <wp:docPr id="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96A2D" id="Line 3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-2.55pt" to="406.0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NM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" strokeweight="2.2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692150</wp:posOffset>
          </wp:positionH>
          <wp:positionV relativeFrom="paragraph">
            <wp:posOffset>113030</wp:posOffset>
          </wp:positionV>
          <wp:extent cx="454660" cy="514985"/>
          <wp:effectExtent l="0" t="0" r="254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254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6350" b="381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1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B0F2D" id="Line 35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cg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AK5mcg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4445" b="4445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1FBF">
      <w:rPr>
        <w:noProof/>
      </w:rPr>
      <w:t>SNAP Stop Now And Plan</w:t>
    </w:r>
  </w:p>
  <w:p w:rsidR="002F5D3C" w:rsidRDefault="005C6115">
    <w:pPr>
      <w:jc w:val="center"/>
      <w:rPr>
        <w:sz w:val="16"/>
      </w:rPr>
    </w:pPr>
    <w:r>
      <w:rPr>
        <w:sz w:val="16"/>
      </w:rPr>
      <w:t>620</w:t>
    </w:r>
    <w:r w:rsidR="001230C9">
      <w:rPr>
        <w:sz w:val="16"/>
      </w:rPr>
      <w:t xml:space="preserve"> SW</w:t>
    </w:r>
    <w:r>
      <w:rPr>
        <w:sz w:val="16"/>
      </w:rPr>
      <w:t xml:space="preserve"> Arlington Bld.</w:t>
    </w:r>
    <w:r w:rsidR="001B0547">
      <w:rPr>
        <w:sz w:val="16"/>
      </w:rPr>
      <w:t>,</w:t>
    </w:r>
    <w:r>
      <w:rPr>
        <w:sz w:val="16"/>
      </w:rPr>
      <w:t xml:space="preserve"> Lake City, FL 32025</w:t>
    </w:r>
  </w:p>
  <w:p w:rsidR="002F5D3C" w:rsidRDefault="007060B9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</w:t>
    </w:r>
    <w:r w:rsidR="00A8553C">
      <w:rPr>
        <w:noProof/>
        <w:sz w:val="16"/>
      </w:rPr>
      <w:t xml:space="preserve">52) </w:t>
    </w:r>
    <w:r w:rsidR="005C6115">
      <w:rPr>
        <w:noProof/>
        <w:sz w:val="16"/>
      </w:rPr>
      <w:t xml:space="preserve">318-9431  </w:t>
    </w:r>
  </w:p>
  <w:p w:rsidR="00E9383B" w:rsidRPr="00E9383B" w:rsidRDefault="00E9383B">
    <w:pPr>
      <w:pStyle w:val="Footer"/>
      <w:tabs>
        <w:tab w:val="clear" w:pos="4320"/>
        <w:tab w:val="center" w:pos="4140"/>
      </w:tabs>
      <w:jc w:val="center"/>
      <w:rPr>
        <w:i/>
        <w:noProof/>
        <w:sz w:val="16"/>
      </w:rPr>
    </w:pPr>
    <w:r>
      <w:rPr>
        <w:i/>
        <w:noProof/>
        <w:sz w:val="16"/>
      </w:rPr>
      <w:t>A program of CDS Family &amp; Behavioral Health Services, Inc.</w:t>
    </w:r>
  </w:p>
  <w:p w:rsidR="002F5D3C" w:rsidRDefault="00DE7ECF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91440</wp:posOffset>
          </wp:positionV>
          <wp:extent cx="528320" cy="307340"/>
          <wp:effectExtent l="0" t="0" r="508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734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2pt;width:56.4pt;height:23.35pt;z-index:251657216;mso-wrap-edited:f;mso-position-horizontal-relative:text;mso-position-vertical-relative:text" wrapcoords="-245 0 -245 21159 21600 21159 21600 0 -245 0">
          <v:imagedata r:id="rId7" o:title=""/>
        </v:shape>
        <o:OLEObject Type="Embed" ProgID="PBrush" ShapeID="_x0000_s2089" DrawAspect="Content" ObjectID="_1766303324" r:id="rId8"/>
      </w:object>
    </w:r>
    <w:hyperlink r:id="rId9" w:history="1">
      <w:r w:rsidR="00CD1A3E" w:rsidRPr="00CE0FBB">
        <w:rPr>
          <w:rStyle w:val="Hyperlink"/>
          <w:sz w:val="16"/>
        </w:rPr>
        <w:t>www.cdsfl.org</w:t>
      </w:r>
    </w:hyperlink>
  </w:p>
  <w:p w:rsidR="007937BA" w:rsidRDefault="00DE7ECF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3088640</wp:posOffset>
          </wp:positionH>
          <wp:positionV relativeFrom="page">
            <wp:posOffset>9083040</wp:posOffset>
          </wp:positionV>
          <wp:extent cx="745490" cy="296545"/>
          <wp:effectExtent l="0" t="0" r="0" b="8255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5D3C" w:rsidRDefault="00DE7ECF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4445" b="4445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096F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:rsidR="009B096F" w:rsidRDefault="009B096F">
    <w:pPr>
      <w:jc w:val="center"/>
      <w:rPr>
        <w:rFonts w:ascii="Arial" w:hAnsi="Arial" w:cs="Arial"/>
        <w:sz w:val="14"/>
      </w:rPr>
    </w:pPr>
  </w:p>
  <w:p w:rsidR="002F5D3C" w:rsidRDefault="002F5D3C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Major support from:  State of Florida, Department of Juvenile Justice; Florida Network of Youth &amp; Family Services, Inc.;</w:t>
    </w:r>
  </w:p>
  <w:p w:rsidR="002F5D3C" w:rsidRDefault="002F5D3C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State of Florida, Department of Children &amp; Families;</w:t>
    </w:r>
    <w:r w:rsidR="00C827FF">
      <w:rPr>
        <w:rFonts w:ascii="Arial" w:hAnsi="Arial" w:cs="Arial"/>
        <w:sz w:val="14"/>
        <w:szCs w:val="14"/>
      </w:rPr>
      <w:t xml:space="preserve"> LSF Health Systems;</w:t>
    </w:r>
    <w:r>
      <w:rPr>
        <w:rFonts w:ascii="Arial" w:hAnsi="Arial" w:cs="Arial"/>
        <w:sz w:val="14"/>
        <w:szCs w:val="14"/>
      </w:rPr>
      <w:t xml:space="preserve"> P</w:t>
    </w:r>
    <w:r w:rsidR="008F2CF9">
      <w:rPr>
        <w:rFonts w:ascii="Arial" w:hAnsi="Arial" w:cs="Arial"/>
        <w:sz w:val="14"/>
        <w:szCs w:val="14"/>
      </w:rPr>
      <w:t>artnership for Strong Families;</w:t>
    </w:r>
  </w:p>
  <w:p w:rsidR="008F2CF9" w:rsidRDefault="008F2CF9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:rsidR="002F5D3C" w:rsidRPr="008F2CF9" w:rsidRDefault="002F5D3C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</w:t>
    </w:r>
    <w:r w:rsidR="008F2CF9">
      <w:rPr>
        <w:rFonts w:ascii="Arial" w:hAnsi="Arial" w:cs="Arial"/>
        <w:sz w:val="14"/>
      </w:rPr>
      <w:t xml:space="preserve">f Suwannee Valley; </w:t>
    </w:r>
    <w:r>
      <w:rPr>
        <w:rFonts w:ascii="Arial" w:hAnsi="Arial" w:cs="Arial"/>
        <w:sz w:val="14"/>
      </w:rPr>
      <w:t>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734" w:rsidRDefault="007C3734">
      <w:r>
        <w:separator/>
      </w:r>
    </w:p>
  </w:footnote>
  <w:footnote w:type="continuationSeparator" w:id="0">
    <w:p w:rsidR="007C3734" w:rsidRDefault="007C3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3C" w:rsidRDefault="00DE7ECF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4190365</wp:posOffset>
          </wp:positionH>
          <wp:positionV relativeFrom="paragraph">
            <wp:posOffset>-97155</wp:posOffset>
          </wp:positionV>
          <wp:extent cx="865505" cy="780415"/>
          <wp:effectExtent l="0" t="0" r="0" b="635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6598285</wp:posOffset>
          </wp:positionH>
          <wp:positionV relativeFrom="paragraph">
            <wp:posOffset>262255</wp:posOffset>
          </wp:positionV>
          <wp:extent cx="557530" cy="493395"/>
          <wp:effectExtent l="0" t="0" r="0" b="1905"/>
          <wp:wrapNone/>
          <wp:docPr id="6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6463030</wp:posOffset>
          </wp:positionH>
          <wp:positionV relativeFrom="paragraph">
            <wp:posOffset>762000</wp:posOffset>
          </wp:positionV>
          <wp:extent cx="866775" cy="279400"/>
          <wp:effectExtent l="0" t="0" r="9525" b="6350"/>
          <wp:wrapNone/>
          <wp:docPr id="6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6598285</wp:posOffset>
          </wp:positionH>
          <wp:positionV relativeFrom="paragraph">
            <wp:posOffset>262255</wp:posOffset>
          </wp:positionV>
          <wp:extent cx="557530" cy="493395"/>
          <wp:effectExtent l="0" t="0" r="0" b="1905"/>
          <wp:wrapNone/>
          <wp:docPr id="5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6463030</wp:posOffset>
          </wp:positionH>
          <wp:positionV relativeFrom="paragraph">
            <wp:posOffset>762000</wp:posOffset>
          </wp:positionV>
          <wp:extent cx="866775" cy="279400"/>
          <wp:effectExtent l="0" t="0" r="9525" b="6350"/>
          <wp:wrapNone/>
          <wp:docPr id="5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-247015</wp:posOffset>
              </wp:positionH>
              <wp:positionV relativeFrom="paragraph">
                <wp:posOffset>-24130</wp:posOffset>
              </wp:positionV>
              <wp:extent cx="0" cy="8076565"/>
              <wp:effectExtent l="0" t="0" r="0" b="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0765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B2FF0" id="Line 10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45pt,-1.9pt" to="-19.45pt,6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-135890</wp:posOffset>
              </wp:positionH>
              <wp:positionV relativeFrom="paragraph">
                <wp:posOffset>12700</wp:posOffset>
              </wp:positionV>
              <wp:extent cx="0" cy="7921625"/>
              <wp:effectExtent l="0" t="0" r="0" b="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0" cy="79216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A56A2" id="Line 9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7pt,1pt" to="-10.7pt,6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07565" id="Line 8" o:spid="_x0000_s1026" style="position:absolute;flip:x y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lD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0WiZQx4CAAA8BAAADgAAAAAAAAAAAAAAAAAuAgAAZHJzL2Uyb0RvYy54bWxQSwECLQAU&#10;AAYACAAAACEAZGgXh9oAAAAJAQAADwAAAAAAAAAAAAAAAAB4BAAAZHJzL2Rvd25yZXYueG1sUEsF&#10;BgAAAAAEAAQA8wAAAH8FAAAAAA==&#10;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E73B44" id="Line 2" o:spid="_x0000_s1026" style="position:absolute;flip:x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Fz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BsY3Fz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79A3F" id="Line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Ww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O0+&#10;JbA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B6A31B" id="Line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LCEgIAACg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BR6&#10;IsISAgAAKAQAAA4AAAAAAAAAAAAAAAAALgIAAGRycy9lMm9Eb2MueG1sUEsBAi0AFAAGAAgAAAAh&#10;AD80s3veAAAACgEAAA8AAAAAAAAAAAAAAAAAbA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4894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489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7E0D" w:rsidRPr="008F1FBF" w:rsidRDefault="00DE7ECF" w:rsidP="00857E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</w:pPr>
                          <w:r w:rsidRPr="008F1FBF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33CC"/>
                              <w:sz w:val="22"/>
                              <w:szCs w:val="22"/>
                            </w:rPr>
                            <w:drawing>
                              <wp:inline distT="0" distB="0" distL="0" distR="0">
                                <wp:extent cx="1440815" cy="370840"/>
                                <wp:effectExtent l="0" t="0" r="6985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815" cy="370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>and</w:t>
                          </w:r>
                          <w:proofErr w:type="gramEnd"/>
                          <w:r w:rsidR="008F1FBF" w:rsidRPr="008F1FBF">
                            <w:rPr>
                              <w:rFonts w:ascii="Arial" w:hAnsi="Arial" w:cs="Arial"/>
                              <w:b/>
                              <w:bCs/>
                              <w:color w:val="FF33CC"/>
                              <w:sz w:val="22"/>
                              <w:szCs w:val="22"/>
                            </w:rPr>
                            <w:t xml:space="preserve"> Instagram</w:t>
                          </w:r>
                        </w:p>
                        <w:p w:rsidR="007B7A48" w:rsidRDefault="007B7A48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4F4F9F" w:rsidRDefault="004F4F9F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E7390A" w:rsidRDefault="00E7390A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E7390A" w:rsidRDefault="00E7390A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MISSION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BodyText3"/>
                          </w:pPr>
                          <w:r>
                            <w:t>“Strengthening Communities by Building Strong Families”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YOUTH SHELTER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 xml:space="preserve">Short-term residential care </w:t>
                          </w: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br/>
                            <w:t>for youth in crisis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Interface Youth Program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Truancy Services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Safe Place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COUNSELING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 xml:space="preserve">Services for troubled youth </w:t>
                          </w:r>
                          <w:r w:rsidRPr="00815D32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>and their families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Family Action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</w:p>
                        <w:p w:rsidR="004771D2" w:rsidRPr="00A0770E" w:rsidRDefault="004771D2" w:rsidP="004771D2"/>
                        <w:p w:rsidR="004771D2" w:rsidRDefault="004771D2" w:rsidP="004771D2">
                          <w:pPr>
                            <w:pStyle w:val="Heading2"/>
                            <w:jc w:val="center"/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PREVENTION</w:t>
                          </w: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8"/>
                            </w:rPr>
                            <w:t xml:space="preserve">Educating the community, focusing on substance abuse,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</w:rPr>
                            <w:t>and reducing juvenile crime with a focus on high-risk youth</w:t>
                          </w:r>
                        </w:p>
                        <w:p w:rsidR="004771D2" w:rsidRDefault="004771D2" w:rsidP="004771D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Drug Free Community Coalition Partners</w:t>
                          </w:r>
                        </w:p>
                        <w:p w:rsidR="004771D2" w:rsidRPr="00815D32" w:rsidRDefault="004771D2" w:rsidP="0002517D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385F2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815D32">
                            <w:rPr>
                              <w:rFonts w:ascii="Arial" w:hAnsi="Arial" w:cs="Arial"/>
                            </w:rPr>
                            <w:t>Evidenced-B</w:t>
                          </w:r>
                          <w:r w:rsidR="00385F22">
                            <w:rPr>
                              <w:rFonts w:ascii="Arial" w:hAnsi="Arial" w:cs="Arial"/>
                            </w:rPr>
                            <w:t>ased School Prevention Programs</w:t>
                          </w:r>
                        </w:p>
                        <w:p w:rsidR="00433C7F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33C7F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SNAP</w:t>
                          </w:r>
                        </w:p>
                        <w:p w:rsidR="00433C7F" w:rsidRPr="00815D32" w:rsidRDefault="00433C7F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Stop Now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And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</w:rPr>
                            <w:t xml:space="preserve"> Plan</w:t>
                          </w: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Pr="00815D32" w:rsidRDefault="004771D2" w:rsidP="004771D2">
                          <w:pPr>
                            <w:jc w:val="center"/>
                          </w:pPr>
                        </w:p>
                        <w:p w:rsidR="004771D2" w:rsidRPr="00815D32" w:rsidRDefault="004771D2" w:rsidP="004771D2"/>
                        <w:p w:rsidR="004771D2" w:rsidRPr="00815D3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4"/>
                            </w:rPr>
                          </w:pPr>
                        </w:p>
                        <w:p w:rsidR="004771D2" w:rsidRDefault="004771D2" w:rsidP="004771D2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4771D2" w:rsidRDefault="004771D2" w:rsidP="004771D2"/>
                        <w:p w:rsidR="004771D2" w:rsidRDefault="004771D2" w:rsidP="003A6506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2F5D3C" w:rsidRDefault="002F5D3C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</w:p>
                        <w:p w:rsidR="002F5D3C" w:rsidRDefault="002F5D3C">
                          <w:pPr>
                            <w:spacing w:line="150" w:lineRule="exact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47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" stroked="f">
              <v:textbox inset="21.6pt">
                <w:txbxContent>
                  <w:p w:rsidR="00857E0D" w:rsidRPr="008F1FBF" w:rsidRDefault="00DE7ECF" w:rsidP="00857E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</w:pPr>
                    <w:r w:rsidRPr="008F1FBF">
                      <w:rPr>
                        <w:rFonts w:ascii="Arial" w:hAnsi="Arial" w:cs="Arial"/>
                        <w:b/>
                        <w:bCs/>
                        <w:noProof/>
                        <w:color w:val="FF33CC"/>
                        <w:sz w:val="22"/>
                        <w:szCs w:val="22"/>
                      </w:rPr>
                      <w:drawing>
                        <wp:inline distT="0" distB="0" distL="0" distR="0">
                          <wp:extent cx="1440815" cy="370840"/>
                          <wp:effectExtent l="0" t="0" r="6985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0815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>and</w:t>
                    </w:r>
                    <w:proofErr w:type="gramEnd"/>
                    <w:r w:rsidR="008F1FBF" w:rsidRPr="008F1FBF">
                      <w:rPr>
                        <w:rFonts w:ascii="Arial" w:hAnsi="Arial" w:cs="Arial"/>
                        <w:b/>
                        <w:bCs/>
                        <w:color w:val="FF33CC"/>
                        <w:sz w:val="22"/>
                        <w:szCs w:val="22"/>
                      </w:rPr>
                      <w:t xml:space="preserve"> Instagram</w:t>
                    </w:r>
                  </w:p>
                  <w:p w:rsidR="007B7A48" w:rsidRDefault="007B7A48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4F4F9F" w:rsidRDefault="004F4F9F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E7390A" w:rsidRDefault="00E7390A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E7390A" w:rsidRDefault="00E7390A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MISSION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pStyle w:val="BodyText3"/>
                    </w:pPr>
                    <w:r>
                      <w:t>“Strengthening Communities by Building Strong Families”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YOUTH SHELTER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</w:pP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  <w:t xml:space="preserve">Short-term residential care </w:t>
                    </w: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  <w:br/>
                      <w:t>for youth in crisis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Interface Youth Program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Truancy Services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Safe Place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COUNSELING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 xml:space="preserve">Services for troubled youth </w:t>
                    </w:r>
                    <w:r w:rsidRPr="00815D32"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>and their families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Family Action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8"/>
                        <w:szCs w:val="16"/>
                      </w:rPr>
                    </w:pPr>
                  </w:p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</w:p>
                  <w:p w:rsidR="004771D2" w:rsidRPr="00A0770E" w:rsidRDefault="004771D2" w:rsidP="004771D2"/>
                  <w:p w:rsidR="004771D2" w:rsidRDefault="004771D2" w:rsidP="004771D2">
                    <w:pPr>
                      <w:pStyle w:val="Heading2"/>
                      <w:jc w:val="center"/>
                      <w:rPr>
                        <w:rFonts w:ascii="Arial" w:hAnsi="Arial" w:cs="Arial"/>
                        <w:u w:val="single"/>
                      </w:rPr>
                    </w:pPr>
                    <w:r>
                      <w:rPr>
                        <w:rFonts w:ascii="Arial" w:hAnsi="Arial" w:cs="Arial"/>
                        <w:u w:val="single"/>
                      </w:rPr>
                      <w:t>PREVENTION</w:t>
                    </w: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16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6"/>
                        <w:szCs w:val="18"/>
                      </w:rPr>
                      <w:t xml:space="preserve">Educating the community, focusing on substance abuse, </w:t>
                    </w:r>
                    <w:r>
                      <w:rPr>
                        <w:rFonts w:ascii="Arial" w:hAnsi="Arial" w:cs="Arial"/>
                        <w:i/>
                        <w:iCs/>
                        <w:sz w:val="16"/>
                      </w:rPr>
                      <w:t>and reducing juvenile crime with a focus on high-risk youth</w:t>
                    </w:r>
                  </w:p>
                  <w:p w:rsidR="004771D2" w:rsidRDefault="004771D2" w:rsidP="004771D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Drug Free Community Coalition Partners</w:t>
                    </w:r>
                  </w:p>
                  <w:p w:rsidR="004771D2" w:rsidRPr="00815D32" w:rsidRDefault="004771D2" w:rsidP="0002517D">
                    <w:pPr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385F22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815D32">
                      <w:rPr>
                        <w:rFonts w:ascii="Arial" w:hAnsi="Arial" w:cs="Arial"/>
                      </w:rPr>
                      <w:t>Evidenced-B</w:t>
                    </w:r>
                    <w:r w:rsidR="00385F22">
                      <w:rPr>
                        <w:rFonts w:ascii="Arial" w:hAnsi="Arial" w:cs="Arial"/>
                      </w:rPr>
                      <w:t>ased School Prevention Programs</w:t>
                    </w:r>
                  </w:p>
                  <w:p w:rsidR="00433C7F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33C7F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SNAP</w:t>
                    </w:r>
                  </w:p>
                  <w:p w:rsidR="00433C7F" w:rsidRPr="00815D32" w:rsidRDefault="00433C7F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Stop Now </w:t>
                    </w:r>
                    <w:proofErr w:type="gramStart"/>
                    <w:r>
                      <w:rPr>
                        <w:rFonts w:ascii="Arial" w:hAnsi="Arial" w:cs="Arial"/>
                      </w:rPr>
                      <w:t>And</w:t>
                    </w:r>
                    <w:proofErr w:type="gramEnd"/>
                    <w:r>
                      <w:rPr>
                        <w:rFonts w:ascii="Arial" w:hAnsi="Arial" w:cs="Arial"/>
                      </w:rPr>
                      <w:t xml:space="preserve"> Plan</w:t>
                    </w: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Pr="00815D32" w:rsidRDefault="004771D2" w:rsidP="004771D2">
                    <w:pPr>
                      <w:jc w:val="center"/>
                    </w:pPr>
                  </w:p>
                  <w:p w:rsidR="004771D2" w:rsidRPr="00815D32" w:rsidRDefault="004771D2" w:rsidP="004771D2"/>
                  <w:p w:rsidR="004771D2" w:rsidRPr="00815D32" w:rsidRDefault="004771D2" w:rsidP="004771D2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rFonts w:ascii="Arial" w:hAnsi="Arial" w:cs="Arial"/>
                        <w:sz w:val="18"/>
                        <w:szCs w:val="14"/>
                      </w:rPr>
                    </w:pPr>
                  </w:p>
                  <w:p w:rsidR="004771D2" w:rsidRDefault="004771D2" w:rsidP="004771D2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4771D2" w:rsidRDefault="004771D2" w:rsidP="004771D2"/>
                  <w:p w:rsidR="004771D2" w:rsidRDefault="004771D2" w:rsidP="003A6506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2F5D3C" w:rsidRDefault="002F5D3C">
                    <w:pPr>
                      <w:jc w:val="center"/>
                      <w:rPr>
                        <w:sz w:val="18"/>
                        <w:szCs w:val="24"/>
                      </w:rPr>
                    </w:pPr>
                  </w:p>
                  <w:p w:rsidR="002F5D3C" w:rsidRDefault="002F5D3C">
                    <w:pPr>
                      <w:spacing w:line="150" w:lineRule="exact"/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33EB"/>
    <w:rsid w:val="00015B36"/>
    <w:rsid w:val="0002517D"/>
    <w:rsid w:val="00035814"/>
    <w:rsid w:val="00043ABC"/>
    <w:rsid w:val="000526FE"/>
    <w:rsid w:val="00072801"/>
    <w:rsid w:val="00100CC1"/>
    <w:rsid w:val="001230C9"/>
    <w:rsid w:val="001A06BF"/>
    <w:rsid w:val="001B0547"/>
    <w:rsid w:val="001B632F"/>
    <w:rsid w:val="001C1542"/>
    <w:rsid w:val="001C2EE9"/>
    <w:rsid w:val="001D64A3"/>
    <w:rsid w:val="00202F18"/>
    <w:rsid w:val="00205A94"/>
    <w:rsid w:val="00220E4B"/>
    <w:rsid w:val="002551CA"/>
    <w:rsid w:val="00267865"/>
    <w:rsid w:val="002E0379"/>
    <w:rsid w:val="002F5D3C"/>
    <w:rsid w:val="00325172"/>
    <w:rsid w:val="00341C29"/>
    <w:rsid w:val="003430D6"/>
    <w:rsid w:val="003513BF"/>
    <w:rsid w:val="00353260"/>
    <w:rsid w:val="00385F22"/>
    <w:rsid w:val="003A6506"/>
    <w:rsid w:val="003E4C38"/>
    <w:rsid w:val="003E71AF"/>
    <w:rsid w:val="00433C7F"/>
    <w:rsid w:val="004432C5"/>
    <w:rsid w:val="00456CC8"/>
    <w:rsid w:val="004771D2"/>
    <w:rsid w:val="004925C0"/>
    <w:rsid w:val="004C3E57"/>
    <w:rsid w:val="004D0B5D"/>
    <w:rsid w:val="004F05C3"/>
    <w:rsid w:val="004F4F9F"/>
    <w:rsid w:val="00521C45"/>
    <w:rsid w:val="005426E3"/>
    <w:rsid w:val="00551A5B"/>
    <w:rsid w:val="005B2E6D"/>
    <w:rsid w:val="005C6115"/>
    <w:rsid w:val="005D2277"/>
    <w:rsid w:val="006001F8"/>
    <w:rsid w:val="006410EA"/>
    <w:rsid w:val="006632CB"/>
    <w:rsid w:val="00681484"/>
    <w:rsid w:val="006B236C"/>
    <w:rsid w:val="007060B9"/>
    <w:rsid w:val="00710B63"/>
    <w:rsid w:val="00712C2B"/>
    <w:rsid w:val="00737E51"/>
    <w:rsid w:val="00786F45"/>
    <w:rsid w:val="007937BA"/>
    <w:rsid w:val="007A5FFE"/>
    <w:rsid w:val="007B7A48"/>
    <w:rsid w:val="007C3734"/>
    <w:rsid w:val="007E659D"/>
    <w:rsid w:val="00804864"/>
    <w:rsid w:val="00815BF6"/>
    <w:rsid w:val="00855FF2"/>
    <w:rsid w:val="00857E0D"/>
    <w:rsid w:val="008B4EDF"/>
    <w:rsid w:val="008D6666"/>
    <w:rsid w:val="008F1FBF"/>
    <w:rsid w:val="008F2CF9"/>
    <w:rsid w:val="00977A66"/>
    <w:rsid w:val="009B096F"/>
    <w:rsid w:val="009C3F9F"/>
    <w:rsid w:val="009C69EF"/>
    <w:rsid w:val="009F4385"/>
    <w:rsid w:val="00A01D62"/>
    <w:rsid w:val="00A205E3"/>
    <w:rsid w:val="00A8553C"/>
    <w:rsid w:val="00A96992"/>
    <w:rsid w:val="00AA1FD9"/>
    <w:rsid w:val="00B02220"/>
    <w:rsid w:val="00B70132"/>
    <w:rsid w:val="00BB1FF8"/>
    <w:rsid w:val="00BB25F5"/>
    <w:rsid w:val="00BD22CF"/>
    <w:rsid w:val="00BD5F0F"/>
    <w:rsid w:val="00BD692B"/>
    <w:rsid w:val="00C70B3B"/>
    <w:rsid w:val="00C827FF"/>
    <w:rsid w:val="00C96DB2"/>
    <w:rsid w:val="00CC3528"/>
    <w:rsid w:val="00CD1A3E"/>
    <w:rsid w:val="00CD30A4"/>
    <w:rsid w:val="00CF56B3"/>
    <w:rsid w:val="00D074EB"/>
    <w:rsid w:val="00D138AF"/>
    <w:rsid w:val="00D259EF"/>
    <w:rsid w:val="00DE7ECF"/>
    <w:rsid w:val="00E05462"/>
    <w:rsid w:val="00E7390A"/>
    <w:rsid w:val="00E92EFE"/>
    <w:rsid w:val="00E9383B"/>
    <w:rsid w:val="00ED70CE"/>
    <w:rsid w:val="00F005A3"/>
    <w:rsid w:val="00F80B89"/>
    <w:rsid w:val="00F979C6"/>
    <w:rsid w:val="00FE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795FBA5E"/>
  <w15:chartTrackingRefBased/>
  <w15:docId w15:val="{B1FA4109-B4CF-4985-9246-4C4B51B4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8F1FBF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6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wmf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png"/><Relationship Id="rId10" Type="http://schemas.openxmlformats.org/officeDocument/2006/relationships/image" Target="media/image12.png"/><Relationship Id="rId4" Type="http://schemas.openxmlformats.org/officeDocument/2006/relationships/image" Target="media/image8.jpeg"/><Relationship Id="rId9" Type="http://schemas.openxmlformats.org/officeDocument/2006/relationships/hyperlink" Target="http://www.cdsfl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18" baseType="variant">
      <vt:variant>
        <vt:i4>7078011</vt:i4>
      </vt:variant>
      <vt:variant>
        <vt:i4>3</vt:i4>
      </vt:variant>
      <vt:variant>
        <vt:i4>0</vt:i4>
      </vt:variant>
      <vt:variant>
        <vt:i4>5</vt:i4>
      </vt:variant>
      <vt:variant>
        <vt:lpwstr>mailto:Leigh_kassem@cdsfl.org</vt:lpwstr>
      </vt:variant>
      <vt:variant>
        <vt:lpwstr/>
      </vt:variant>
      <vt:variant>
        <vt:i4>5898332</vt:i4>
      </vt:variant>
      <vt:variant>
        <vt:i4>0</vt:i4>
      </vt:variant>
      <vt:variant>
        <vt:i4>0</vt:i4>
      </vt:variant>
      <vt:variant>
        <vt:i4>5</vt:i4>
      </vt:variant>
      <vt:variant>
        <vt:lpwstr>mailto:Evelitza_soto@cdsfl.org</vt:lpwstr>
      </vt:variant>
      <vt:variant>
        <vt:lpwstr/>
      </vt:variant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6</cp:revision>
  <cp:lastPrinted>2023-01-30T15:03:00Z</cp:lastPrinted>
  <dcterms:created xsi:type="dcterms:W3CDTF">2023-08-11T18:03:00Z</dcterms:created>
  <dcterms:modified xsi:type="dcterms:W3CDTF">2024-01-09T16:02:00Z</dcterms:modified>
</cp:coreProperties>
</file>