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90755" w14:textId="77777777" w:rsidR="00E530FB" w:rsidRDefault="00E530FB">
      <w:r>
        <w:separator/>
      </w:r>
    </w:p>
  </w:endnote>
  <w:endnote w:type="continuationSeparator" w:id="0">
    <w:p w14:paraId="04029CCB" w14:textId="77777777" w:rsidR="00E530FB" w:rsidRDefault="00E5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29625D36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6D6">
      <w:rPr>
        <w:noProof/>
      </w:rPr>
      <w:t xml:space="preserve"> Family Action-Central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E530FB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0FB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732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030BF" w14:textId="77777777" w:rsidR="00E530FB" w:rsidRDefault="00E530FB">
      <w:r>
        <w:separator/>
      </w:r>
    </w:p>
  </w:footnote>
  <w:footnote w:type="continuationSeparator" w:id="0">
    <w:p w14:paraId="50CC5D99" w14:textId="77777777" w:rsidR="00E530FB" w:rsidRDefault="00E53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2308E" w14:textId="77777777" w:rsidR="009F543E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5EF00F7D" w:rsidR="001C2115" w:rsidRPr="00B43699" w:rsidRDefault="009F543E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2BE14733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31F2308E" w14:textId="77777777" w:rsidR="009F543E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5EF00F7D" w:rsidR="001C2115" w:rsidRPr="00B43699" w:rsidRDefault="009F543E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2BE14733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9F543E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530FB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2022-12-18T22:47:00Z</dcterms:created>
  <dcterms:modified xsi:type="dcterms:W3CDTF">2024-01-09T16:09:00Z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