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7343E" w14:textId="727ACBFC" w:rsidR="009A3930" w:rsidRPr="00E505D9" w:rsidRDefault="001D5DB0" w:rsidP="009A3930">
      <w:pPr>
        <w:ind w:right="360"/>
        <w:rPr>
          <w:sz w:val="24"/>
          <w:szCs w:val="24"/>
        </w:rPr>
      </w:pPr>
      <w:r>
        <w:rPr>
          <w:sz w:val="24"/>
          <w:szCs w:val="24"/>
        </w:rPr>
        <w:t>_____________, 2024</w:t>
      </w:r>
    </w:p>
    <w:p w14:paraId="749BEDFC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1D05D6FB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Re: Attendance Notification</w:t>
      </w:r>
    </w:p>
    <w:p w14:paraId="04152D89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B8085C9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4C993F85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E26A071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1AE5E1B3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To Whom It May Concern:</w:t>
      </w:r>
    </w:p>
    <w:p w14:paraId="001050EB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CFD066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61EAD496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___________________________________ attended his/her counseling</w:t>
      </w:r>
    </w:p>
    <w:p w14:paraId="08EA7713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5E6C97A" w14:textId="77777777" w:rsidR="009A3930" w:rsidRPr="00E505D9" w:rsidRDefault="009A3930" w:rsidP="009A3930">
      <w:pPr>
        <w:ind w:right="360"/>
        <w:rPr>
          <w:sz w:val="24"/>
          <w:szCs w:val="24"/>
        </w:rPr>
      </w:pPr>
      <w:proofErr w:type="gramStart"/>
      <w:r w:rsidRPr="00E505D9">
        <w:rPr>
          <w:sz w:val="24"/>
          <w:szCs w:val="24"/>
        </w:rPr>
        <w:t>session</w:t>
      </w:r>
      <w:proofErr w:type="gramEnd"/>
      <w:r w:rsidRPr="00E505D9">
        <w:rPr>
          <w:sz w:val="24"/>
          <w:szCs w:val="24"/>
        </w:rPr>
        <w:t xml:space="preserve"> on </w:t>
      </w:r>
      <w:r>
        <w:rPr>
          <w:sz w:val="24"/>
          <w:szCs w:val="24"/>
        </w:rPr>
        <w:t>___________</w:t>
      </w:r>
      <w:r w:rsidRPr="00E505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 the CDS Family &amp; Behavioral </w:t>
      </w:r>
      <w:r w:rsidRPr="00E505D9">
        <w:rPr>
          <w:sz w:val="24"/>
          <w:szCs w:val="24"/>
        </w:rPr>
        <w:t>Health Services, Inc. Family Action Program.</w:t>
      </w:r>
    </w:p>
    <w:p w14:paraId="21CC224B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F4C49F9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 xml:space="preserve">Family Action provides counseling, case management and educational services </w:t>
      </w:r>
    </w:p>
    <w:p w14:paraId="1CBEAE2D" w14:textId="77777777" w:rsidR="009A3930" w:rsidRPr="00E505D9" w:rsidRDefault="009A3930" w:rsidP="009A3930">
      <w:pPr>
        <w:ind w:right="360"/>
        <w:rPr>
          <w:sz w:val="24"/>
          <w:szCs w:val="24"/>
        </w:rPr>
      </w:pPr>
      <w:proofErr w:type="gramStart"/>
      <w:r w:rsidRPr="00E505D9">
        <w:rPr>
          <w:sz w:val="24"/>
          <w:szCs w:val="24"/>
        </w:rPr>
        <w:t>to</w:t>
      </w:r>
      <w:proofErr w:type="gramEnd"/>
      <w:r w:rsidRPr="00E505D9">
        <w:rPr>
          <w:sz w:val="24"/>
          <w:szCs w:val="24"/>
        </w:rPr>
        <w:t xml:space="preserve"> youth and their families.</w:t>
      </w:r>
    </w:p>
    <w:p w14:paraId="5A2CAA38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7E8B172F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If you have any questions concerning this matter, please do not hesitate to give us a call at (352)-244-0628x3822.</w:t>
      </w:r>
    </w:p>
    <w:p w14:paraId="3905550B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1C9C614A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64D02A4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 xml:space="preserve">Sincerely, </w:t>
      </w:r>
    </w:p>
    <w:p w14:paraId="436B0E3E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7D0E30FE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247A83A0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B1854A4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Family Action Counselor/ Case Manager</w:t>
      </w:r>
    </w:p>
    <w:p w14:paraId="3F73BDF1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564AA06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7F7EE01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4D724F6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55C7D8E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8497C57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7633E194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3F61F203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>Cc: Original to Parent/Guardian</w:t>
      </w:r>
    </w:p>
    <w:p w14:paraId="2B8E31AF" w14:textId="77777777" w:rsidR="009A3930" w:rsidRPr="00E505D9" w:rsidRDefault="009A3930" w:rsidP="009A3930">
      <w:pPr>
        <w:ind w:right="360"/>
        <w:rPr>
          <w:sz w:val="24"/>
          <w:szCs w:val="24"/>
        </w:rPr>
      </w:pPr>
      <w:r w:rsidRPr="00E505D9">
        <w:rPr>
          <w:sz w:val="24"/>
          <w:szCs w:val="24"/>
        </w:rPr>
        <w:t xml:space="preserve">       Participant file</w:t>
      </w:r>
    </w:p>
    <w:p w14:paraId="0914E330" w14:textId="77777777" w:rsidR="009A3930" w:rsidRPr="00E505D9" w:rsidRDefault="009A3930" w:rsidP="009A3930">
      <w:pPr>
        <w:ind w:right="360"/>
        <w:rPr>
          <w:sz w:val="24"/>
          <w:szCs w:val="24"/>
        </w:rPr>
      </w:pPr>
    </w:p>
    <w:p w14:paraId="015C6F66" w14:textId="77777777" w:rsidR="009A3930" w:rsidRDefault="009A3930" w:rsidP="009A3930">
      <w:pPr>
        <w:ind w:right="360"/>
        <w:rPr>
          <w:sz w:val="24"/>
          <w:szCs w:val="24"/>
        </w:rPr>
      </w:pPr>
    </w:p>
    <w:p w14:paraId="522A500E" w14:textId="4F70250E" w:rsidR="009A3930" w:rsidRPr="008E1514" w:rsidRDefault="009A3930" w:rsidP="009A3930">
      <w:pPr>
        <w:ind w:right="360"/>
        <w:rPr>
          <w:sz w:val="16"/>
          <w:szCs w:val="16"/>
        </w:rPr>
      </w:pPr>
      <w:r w:rsidRPr="008E1514">
        <w:rPr>
          <w:sz w:val="16"/>
          <w:szCs w:val="16"/>
        </w:rPr>
        <w:t>Rev: 2/16, 5/17, 2/22</w:t>
      </w:r>
      <w:r>
        <w:rPr>
          <w:sz w:val="16"/>
          <w:szCs w:val="16"/>
        </w:rPr>
        <w:t>, 12/22</w:t>
      </w:r>
      <w:r w:rsidR="001D5DB0">
        <w:rPr>
          <w:sz w:val="16"/>
          <w:szCs w:val="16"/>
        </w:rPr>
        <w:t>, 1/24</w:t>
      </w:r>
      <w:bookmarkStart w:id="0" w:name="_GoBack"/>
      <w:bookmarkEnd w:id="0"/>
      <w:r w:rsidRPr="008E1514">
        <w:rPr>
          <w:sz w:val="16"/>
          <w:szCs w:val="16"/>
        </w:rPr>
        <w:t xml:space="preserve">                                                                      </w:t>
      </w:r>
      <w:r>
        <w:rPr>
          <w:sz w:val="16"/>
          <w:szCs w:val="16"/>
        </w:rPr>
        <w:t xml:space="preserve">                       </w:t>
      </w:r>
      <w:r w:rsidR="001D5DB0">
        <w:rPr>
          <w:sz w:val="16"/>
          <w:szCs w:val="16"/>
        </w:rPr>
        <w:t xml:space="preserve">                     </w:t>
      </w:r>
      <w:r>
        <w:rPr>
          <w:sz w:val="16"/>
          <w:szCs w:val="16"/>
        </w:rPr>
        <w:t xml:space="preserve"> </w:t>
      </w:r>
      <w:r w:rsidRPr="008E1514">
        <w:rPr>
          <w:sz w:val="16"/>
          <w:szCs w:val="16"/>
        </w:rPr>
        <w:t xml:space="preserve"> F-PR-1327                                                                                                                                                             </w:t>
      </w:r>
    </w:p>
    <w:p w14:paraId="3C4E052D" w14:textId="77777777" w:rsidR="009A3930" w:rsidRPr="008E1514" w:rsidRDefault="009A3930" w:rsidP="009A3930">
      <w:pPr>
        <w:ind w:right="360"/>
        <w:rPr>
          <w:sz w:val="16"/>
          <w:szCs w:val="16"/>
        </w:rPr>
      </w:pPr>
    </w:p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6C5C1" w14:textId="77777777" w:rsidR="003549E0" w:rsidRDefault="003549E0">
      <w:r>
        <w:separator/>
      </w:r>
    </w:p>
  </w:endnote>
  <w:endnote w:type="continuationSeparator" w:id="0">
    <w:p w14:paraId="0F973ED6" w14:textId="77777777" w:rsidR="003549E0" w:rsidRDefault="0035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29625D36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46D6">
      <w:rPr>
        <w:noProof/>
      </w:rPr>
      <w:t xml:space="preserve"> Family Action-Central</w:t>
    </w:r>
  </w:p>
  <w:p w14:paraId="031FDE92" w14:textId="2CDAC07B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AF3810">
      <w:rPr>
        <w:sz w:val="16"/>
      </w:rPr>
      <w:t xml:space="preserve"> Street, Suite 4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3549E0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9E0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8218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C44D9" w14:textId="77777777" w:rsidR="003549E0" w:rsidRDefault="003549E0">
      <w:r>
        <w:separator/>
      </w:r>
    </w:p>
  </w:footnote>
  <w:footnote w:type="continuationSeparator" w:id="0">
    <w:p w14:paraId="639F7103" w14:textId="77777777" w:rsidR="003549E0" w:rsidRDefault="00354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0570F" w14:textId="77777777" w:rsidR="001D5DB0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4A8B1DB4" w:rsidR="001C2115" w:rsidRPr="00B43699" w:rsidRDefault="001D5DB0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51789281" w:rsidR="00D71C75" w:rsidRPr="008718D0" w:rsidRDefault="00D71C75" w:rsidP="001D5DB0">
                                <w:pPr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0190570F" w14:textId="77777777" w:rsidR="001D5DB0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4A8B1DB4" w:rsidR="001C2115" w:rsidRPr="00B43699" w:rsidRDefault="001D5DB0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51789281" w:rsidR="00D71C75" w:rsidRPr="008718D0" w:rsidRDefault="00D71C75" w:rsidP="001D5DB0">
                          <w:pPr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D5DB0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549E0"/>
    <w:rsid w:val="00362C4F"/>
    <w:rsid w:val="00366628"/>
    <w:rsid w:val="003A6506"/>
    <w:rsid w:val="003B095C"/>
    <w:rsid w:val="003B752A"/>
    <w:rsid w:val="003E4C38"/>
    <w:rsid w:val="003E71AF"/>
    <w:rsid w:val="00412F5E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A792E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A3930"/>
    <w:rsid w:val="009B096F"/>
    <w:rsid w:val="009C01DB"/>
    <w:rsid w:val="009C3F9F"/>
    <w:rsid w:val="009C69EF"/>
    <w:rsid w:val="00A01D62"/>
    <w:rsid w:val="00A205E3"/>
    <w:rsid w:val="00A532A4"/>
    <w:rsid w:val="00A55A14"/>
    <w:rsid w:val="00A8553C"/>
    <w:rsid w:val="00AC2DEC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92EFE"/>
    <w:rsid w:val="00E94229"/>
    <w:rsid w:val="00EC55E1"/>
    <w:rsid w:val="00ED70CE"/>
    <w:rsid w:val="00EE3325"/>
    <w:rsid w:val="00EF66A5"/>
    <w:rsid w:val="00F005A3"/>
    <w:rsid w:val="00F25574"/>
    <w:rsid w:val="00F42E37"/>
    <w:rsid w:val="00F54BE2"/>
    <w:rsid w:val="00F74B1D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2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904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2022-12-18T22:37:00Z</cp:lastPrinted>
  <dcterms:created xsi:type="dcterms:W3CDTF">2022-12-19T16:59:00Z</dcterms:created>
  <dcterms:modified xsi:type="dcterms:W3CDTF">2024-01-09T17:24:00Z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