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AD78B" w14:textId="77777777" w:rsidR="00DA7B8A" w:rsidRDefault="00DA7B8A" w:rsidP="00DA7B8A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NOTICE OF FAMILY ACTION PROGRAM COMPLETION</w:t>
      </w:r>
    </w:p>
    <w:p w14:paraId="16CBED01" w14:textId="77777777" w:rsidR="00DA7B8A" w:rsidRDefault="00DA7B8A" w:rsidP="00DA7B8A">
      <w:pPr>
        <w:rPr>
          <w:sz w:val="24"/>
          <w:szCs w:val="24"/>
        </w:rPr>
      </w:pPr>
    </w:p>
    <w:p w14:paraId="284FFC6E" w14:textId="77777777" w:rsidR="00DA7B8A" w:rsidRDefault="00DA7B8A" w:rsidP="00DA7B8A">
      <w:pPr>
        <w:rPr>
          <w:sz w:val="24"/>
          <w:szCs w:val="24"/>
        </w:rPr>
      </w:pPr>
      <w:r>
        <w:rPr>
          <w:sz w:val="24"/>
          <w:szCs w:val="24"/>
        </w:rPr>
        <w:t>DATE: __________________</w:t>
      </w:r>
    </w:p>
    <w:p w14:paraId="1F93E33A" w14:textId="77777777" w:rsidR="00DA7B8A" w:rsidRDefault="00DA7B8A" w:rsidP="00DA7B8A">
      <w:pPr>
        <w:rPr>
          <w:sz w:val="24"/>
          <w:szCs w:val="24"/>
        </w:rPr>
      </w:pPr>
    </w:p>
    <w:p w14:paraId="0780E4B1" w14:textId="77777777" w:rsidR="00DA7B8A" w:rsidRDefault="00DA7B8A" w:rsidP="00DA7B8A">
      <w:pPr>
        <w:rPr>
          <w:sz w:val="24"/>
          <w:szCs w:val="24"/>
        </w:rPr>
      </w:pPr>
    </w:p>
    <w:p w14:paraId="76D20BC0" w14:textId="77777777" w:rsidR="00DA7B8A" w:rsidRDefault="00DA7B8A" w:rsidP="00DA7B8A">
      <w:pPr>
        <w:rPr>
          <w:sz w:val="24"/>
          <w:szCs w:val="24"/>
        </w:rPr>
      </w:pPr>
      <w:r>
        <w:rPr>
          <w:sz w:val="24"/>
          <w:szCs w:val="24"/>
        </w:rPr>
        <w:t xml:space="preserve">YOUTH: ________________________________________ </w:t>
      </w:r>
    </w:p>
    <w:p w14:paraId="7319C074" w14:textId="77777777" w:rsidR="00DA7B8A" w:rsidRDefault="00DA7B8A" w:rsidP="00DA7B8A">
      <w:pPr>
        <w:rPr>
          <w:sz w:val="24"/>
          <w:szCs w:val="24"/>
        </w:rPr>
      </w:pPr>
    </w:p>
    <w:p w14:paraId="3DF91E26" w14:textId="77777777" w:rsidR="00DA7B8A" w:rsidRDefault="00DA7B8A" w:rsidP="00DA7B8A">
      <w:pPr>
        <w:rPr>
          <w:sz w:val="24"/>
          <w:szCs w:val="24"/>
        </w:rPr>
      </w:pPr>
      <w:r>
        <w:rPr>
          <w:sz w:val="24"/>
          <w:szCs w:val="24"/>
        </w:rPr>
        <w:t>DOB: ___________________</w:t>
      </w:r>
    </w:p>
    <w:p w14:paraId="190662F6" w14:textId="77777777" w:rsidR="00DA7B8A" w:rsidRDefault="00DA7B8A" w:rsidP="00DA7B8A">
      <w:pPr>
        <w:rPr>
          <w:sz w:val="24"/>
          <w:szCs w:val="24"/>
        </w:rPr>
      </w:pPr>
    </w:p>
    <w:p w14:paraId="250F31F7" w14:textId="77777777" w:rsidR="00DA7B8A" w:rsidRDefault="00DA7B8A" w:rsidP="00DA7B8A">
      <w:pPr>
        <w:rPr>
          <w:sz w:val="24"/>
          <w:szCs w:val="24"/>
        </w:rPr>
      </w:pPr>
    </w:p>
    <w:p w14:paraId="52FC85DB" w14:textId="77777777" w:rsidR="00DA7B8A" w:rsidRDefault="00DA7B8A" w:rsidP="00DA7B8A">
      <w:pPr>
        <w:ind w:right="-180"/>
        <w:rPr>
          <w:sz w:val="24"/>
          <w:szCs w:val="24"/>
        </w:rPr>
      </w:pPr>
      <w:r>
        <w:rPr>
          <w:sz w:val="24"/>
          <w:szCs w:val="24"/>
        </w:rPr>
        <w:t xml:space="preserve">YOU </w:t>
      </w:r>
      <w:proofErr w:type="gramStart"/>
      <w:r>
        <w:rPr>
          <w:sz w:val="24"/>
          <w:szCs w:val="24"/>
        </w:rPr>
        <w:t>ARE HEREBY NOTIFIED</w:t>
      </w:r>
      <w:proofErr w:type="gramEnd"/>
      <w:r>
        <w:rPr>
          <w:sz w:val="24"/>
          <w:szCs w:val="24"/>
        </w:rPr>
        <w:t xml:space="preserve"> THAT THE ABOVE NAMED INDIVIDUAL HAS SUCCESSFULLY COMPLETED THE FAMILY ACTION PROGRAM FOR THE FOLLOWING REASONS:</w:t>
      </w:r>
    </w:p>
    <w:p w14:paraId="3CA7F415" w14:textId="77777777" w:rsidR="00DA7B8A" w:rsidRDefault="00DA7B8A" w:rsidP="00DA7B8A">
      <w:pPr>
        <w:spacing w:line="360" w:lineRule="auto"/>
        <w:rPr>
          <w:sz w:val="24"/>
          <w:szCs w:val="24"/>
        </w:rPr>
      </w:pPr>
    </w:p>
    <w:p w14:paraId="124B9516" w14:textId="77777777" w:rsidR="00DA7B8A" w:rsidRDefault="00DA7B8A" w:rsidP="00DA7B8A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line="360" w:lineRule="auto"/>
        <w:rPr>
          <w:sz w:val="24"/>
          <w:szCs w:val="24"/>
        </w:rPr>
      </w:pPr>
    </w:p>
    <w:p w14:paraId="78A31D18" w14:textId="77777777" w:rsidR="00DA7B8A" w:rsidRDefault="00DA7B8A" w:rsidP="00DA7B8A">
      <w:pPr>
        <w:pBdr>
          <w:bottom w:val="single" w:sz="4" w:space="1" w:color="auto"/>
          <w:between w:val="single" w:sz="4" w:space="1" w:color="auto"/>
        </w:pBdr>
        <w:spacing w:line="360" w:lineRule="auto"/>
        <w:rPr>
          <w:sz w:val="24"/>
          <w:szCs w:val="24"/>
        </w:rPr>
      </w:pPr>
    </w:p>
    <w:p w14:paraId="24A01316" w14:textId="77777777" w:rsidR="00DA7B8A" w:rsidRDefault="00DA7B8A" w:rsidP="00DA7B8A">
      <w:pPr>
        <w:pBdr>
          <w:bottom w:val="single" w:sz="4" w:space="1" w:color="auto"/>
          <w:between w:val="single" w:sz="4" w:space="1" w:color="auto"/>
        </w:pBdr>
        <w:spacing w:line="360" w:lineRule="auto"/>
        <w:rPr>
          <w:b/>
          <w:sz w:val="24"/>
          <w:szCs w:val="24"/>
          <w:u w:val="single"/>
        </w:rPr>
      </w:pPr>
    </w:p>
    <w:p w14:paraId="2C090617" w14:textId="77777777" w:rsidR="00DA7B8A" w:rsidRDefault="00DA7B8A" w:rsidP="00DA7B8A">
      <w:pPr>
        <w:pBdr>
          <w:bottom w:val="single" w:sz="4" w:space="1" w:color="auto"/>
          <w:between w:val="single" w:sz="4" w:space="1" w:color="auto"/>
        </w:pBdr>
        <w:spacing w:line="360" w:lineRule="auto"/>
        <w:rPr>
          <w:b/>
          <w:sz w:val="24"/>
          <w:szCs w:val="24"/>
          <w:u w:val="single"/>
        </w:rPr>
      </w:pPr>
    </w:p>
    <w:p w14:paraId="713B64B0" w14:textId="77777777" w:rsidR="00DA7B8A" w:rsidRDefault="00DA7B8A" w:rsidP="00DA7B8A">
      <w:pPr>
        <w:rPr>
          <w:sz w:val="24"/>
          <w:szCs w:val="24"/>
        </w:rPr>
      </w:pPr>
    </w:p>
    <w:p w14:paraId="0E92A6F5" w14:textId="77777777" w:rsidR="00DA7B8A" w:rsidRDefault="00DA7B8A" w:rsidP="00DA7B8A">
      <w:pPr>
        <w:rPr>
          <w:sz w:val="24"/>
          <w:szCs w:val="24"/>
        </w:rPr>
      </w:pPr>
    </w:p>
    <w:p w14:paraId="2B1BB196" w14:textId="77777777" w:rsidR="00DA7B8A" w:rsidRDefault="00DA7B8A" w:rsidP="00DA7B8A">
      <w:pPr>
        <w:rPr>
          <w:sz w:val="24"/>
          <w:szCs w:val="24"/>
        </w:rPr>
      </w:pPr>
    </w:p>
    <w:p w14:paraId="6078A440" w14:textId="77777777" w:rsidR="00DA7B8A" w:rsidRDefault="00DA7B8A" w:rsidP="00DA7B8A">
      <w:pPr>
        <w:rPr>
          <w:sz w:val="24"/>
          <w:szCs w:val="24"/>
        </w:rPr>
      </w:pPr>
    </w:p>
    <w:p w14:paraId="0F422683" w14:textId="77777777" w:rsidR="00DA7B8A" w:rsidRDefault="00DA7B8A" w:rsidP="00DA7B8A">
      <w:pPr>
        <w:rPr>
          <w:sz w:val="24"/>
          <w:szCs w:val="24"/>
        </w:rPr>
      </w:pPr>
    </w:p>
    <w:p w14:paraId="77CC1B58" w14:textId="77777777" w:rsidR="00DA7B8A" w:rsidRDefault="00DA7B8A" w:rsidP="00DA7B8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</w:p>
    <w:p w14:paraId="6C42022A" w14:textId="77777777" w:rsidR="00DA7B8A" w:rsidRDefault="00DA7B8A" w:rsidP="00DA7B8A">
      <w:pPr>
        <w:rPr>
          <w:sz w:val="24"/>
          <w:szCs w:val="24"/>
        </w:rPr>
      </w:pPr>
      <w:r>
        <w:rPr>
          <w:sz w:val="24"/>
          <w:szCs w:val="24"/>
        </w:rPr>
        <w:t>FAMILY ACTION COUNSELOR/CASE MANAGER</w:t>
      </w:r>
    </w:p>
    <w:p w14:paraId="3B5A078F" w14:textId="77777777" w:rsidR="00DA7B8A" w:rsidRDefault="00DA7B8A" w:rsidP="00DA7B8A">
      <w:pPr>
        <w:rPr>
          <w:sz w:val="24"/>
          <w:szCs w:val="24"/>
        </w:rPr>
      </w:pPr>
    </w:p>
    <w:p w14:paraId="07E0CDFF" w14:textId="77777777" w:rsidR="00DA7B8A" w:rsidRDefault="00DA7B8A" w:rsidP="00DA7B8A"/>
    <w:p w14:paraId="564B6955" w14:textId="77777777" w:rsidR="00DA7B8A" w:rsidRDefault="00DA7B8A" w:rsidP="00DA7B8A"/>
    <w:p w14:paraId="2614B67A" w14:textId="77777777" w:rsidR="00DA7B8A" w:rsidRDefault="00DA7B8A" w:rsidP="00DA7B8A"/>
    <w:p w14:paraId="03A91C93" w14:textId="77777777" w:rsidR="00DA7B8A" w:rsidRDefault="00DA7B8A" w:rsidP="00DA7B8A"/>
    <w:p w14:paraId="09B9D400" w14:textId="77777777" w:rsidR="00DA7B8A" w:rsidRDefault="00DA7B8A" w:rsidP="00DA7B8A"/>
    <w:p w14:paraId="3906B800" w14:textId="77777777" w:rsidR="00DA7B8A" w:rsidRDefault="00DA7B8A" w:rsidP="00DA7B8A"/>
    <w:p w14:paraId="51CDB416" w14:textId="77777777" w:rsidR="00DA7B8A" w:rsidRDefault="00DA7B8A" w:rsidP="00DA7B8A"/>
    <w:p w14:paraId="5B8292E5" w14:textId="77777777" w:rsidR="00DA7B8A" w:rsidRDefault="00DA7B8A" w:rsidP="00DA7B8A"/>
    <w:p w14:paraId="3B4A5267" w14:textId="77777777" w:rsidR="00DA7B8A" w:rsidRDefault="00DA7B8A" w:rsidP="00DA7B8A">
      <w:r>
        <w:t>ORIGINAL TO REFERRAL SOURCE</w:t>
      </w:r>
    </w:p>
    <w:p w14:paraId="2D4812E2" w14:textId="77777777" w:rsidR="00DA7B8A" w:rsidRDefault="00DA7B8A" w:rsidP="00DA7B8A">
      <w:r>
        <w:t>COPY TO YOUTH/PARENT</w:t>
      </w:r>
    </w:p>
    <w:p w14:paraId="41093D4C" w14:textId="77777777" w:rsidR="00DA7B8A" w:rsidRDefault="00DA7B8A" w:rsidP="00DA7B8A">
      <w:r>
        <w:t>COPY TO FILE</w:t>
      </w:r>
    </w:p>
    <w:p w14:paraId="57CA7021" w14:textId="61C8D436" w:rsidR="002F5D3C" w:rsidRPr="00DA7B8A" w:rsidRDefault="00DA7B8A" w:rsidP="00DA7B8A">
      <w:pPr>
        <w:ind w:right="360"/>
        <w:rPr>
          <w:sz w:val="16"/>
          <w:szCs w:val="16"/>
        </w:rPr>
      </w:pPr>
      <w:r>
        <w:rPr>
          <w:sz w:val="16"/>
          <w:szCs w:val="16"/>
        </w:rPr>
        <w:t>Rev. 12/12, 1/16, 2/22</w:t>
      </w:r>
      <w:r>
        <w:rPr>
          <w:sz w:val="16"/>
          <w:szCs w:val="16"/>
        </w:rPr>
        <w:tab/>
      </w:r>
      <w:r>
        <w:rPr>
          <w:sz w:val="16"/>
          <w:szCs w:val="16"/>
        </w:rPr>
        <w:t>, 1/24</w:t>
      </w:r>
      <w:bookmarkStart w:id="0" w:name="_GoBack"/>
      <w:bookmarkEnd w:id="0"/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                                          </w:t>
      </w:r>
      <w:r>
        <w:rPr>
          <w:sz w:val="16"/>
          <w:szCs w:val="16"/>
        </w:rPr>
        <w:t xml:space="preserve">                      </w:t>
      </w:r>
      <w:r>
        <w:rPr>
          <w:sz w:val="16"/>
          <w:szCs w:val="16"/>
        </w:rPr>
        <w:t xml:space="preserve">   F-PR-1313</w:t>
      </w:r>
    </w:p>
    <w:sectPr w:rsidR="002F5D3C" w:rsidRPr="00DA7B8A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990755" w14:textId="77777777" w:rsidR="00E530FB" w:rsidRDefault="00E530FB">
      <w:r>
        <w:separator/>
      </w:r>
    </w:p>
  </w:endnote>
  <w:endnote w:type="continuationSeparator" w:id="0">
    <w:p w14:paraId="04029CCB" w14:textId="77777777" w:rsidR="00E530FB" w:rsidRDefault="00E53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29625D36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46D6">
      <w:rPr>
        <w:noProof/>
      </w:rPr>
      <w:t xml:space="preserve"> Family Action-Central</w:t>
    </w:r>
  </w:p>
  <w:p w14:paraId="031FDE92" w14:textId="2CDAC07B" w:rsidR="001C2115" w:rsidRDefault="001C2115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3615 SW 13</w:t>
    </w:r>
    <w:r>
      <w:rPr>
        <w:sz w:val="16"/>
        <w:vertAlign w:val="superscript"/>
      </w:rPr>
      <w:t>th</w:t>
    </w:r>
    <w:r w:rsidR="00AF3810">
      <w:rPr>
        <w:sz w:val="16"/>
      </w:rPr>
      <w:t xml:space="preserve"> Street, Suite 4</w:t>
    </w:r>
    <w:r>
      <w:rPr>
        <w:sz w:val="16"/>
      </w:rPr>
      <w:t xml:space="preserve"> </w:t>
    </w:r>
    <w:r>
      <w:rPr>
        <w:sz w:val="16"/>
      </w:rPr>
      <w:sym w:font="Symbol" w:char="F0B7"/>
    </w:r>
    <w:r>
      <w:rPr>
        <w:sz w:val="16"/>
      </w:rPr>
      <w:t xml:space="preserve"> Gainesville, FL 32608</w:t>
    </w:r>
  </w:p>
  <w:p w14:paraId="78AA2CF3" w14:textId="7DCD4983" w:rsidR="001C2115" w:rsidRDefault="001C2115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 xml:space="preserve">Tel:  (352) 244-0628   </w:t>
    </w:r>
    <w:r w:rsidRPr="00550FB7">
      <w:rPr>
        <w:noProof/>
        <w:sz w:val="16"/>
        <w:szCs w:val="16"/>
      </w:rPr>
      <w:sym w:font="Symbol" w:char="F0B7"/>
    </w:r>
    <w:r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550FB7" w:rsidRPr="00550FB7">
      <w:rPr>
        <w:color w:val="000000"/>
        <w:sz w:val="16"/>
        <w:szCs w:val="16"/>
      </w:rPr>
      <w:t>352) 244-0668</w:t>
    </w:r>
  </w:p>
  <w:p w14:paraId="338B6309" w14:textId="77777777" w:rsidR="001C2115" w:rsidRDefault="00DA7B8A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7B8A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66307794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030BF" w14:textId="77777777" w:rsidR="00E530FB" w:rsidRDefault="00E530FB">
      <w:r>
        <w:separator/>
      </w:r>
    </w:p>
  </w:footnote>
  <w:footnote w:type="continuationSeparator" w:id="0">
    <w:p w14:paraId="50CC5D99" w14:textId="77777777" w:rsidR="00E530FB" w:rsidRDefault="00E53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2308E" w14:textId="77777777" w:rsidR="009F543E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</w:p>
                        <w:p w14:paraId="71488A6D" w14:textId="5EF00F7D" w:rsidR="001C2115" w:rsidRPr="00B43699" w:rsidRDefault="009F543E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2BE14733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" stroked="f">
              <v:textbox inset="21.6pt">
                <w:txbxContent>
                  <w:p w14:paraId="31F2308E" w14:textId="77777777" w:rsidR="009F543E" w:rsidRDefault="00D71C75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 </w:t>
                    </w:r>
                  </w:p>
                  <w:p w14:paraId="71488A6D" w14:textId="5EF00F7D" w:rsidR="001C2115" w:rsidRPr="00B43699" w:rsidRDefault="009F543E" w:rsidP="00D71C75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2BE14733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62C4F"/>
    <w:rsid w:val="00366628"/>
    <w:rsid w:val="003A6506"/>
    <w:rsid w:val="003B095C"/>
    <w:rsid w:val="003B752A"/>
    <w:rsid w:val="003E4C38"/>
    <w:rsid w:val="003E71AF"/>
    <w:rsid w:val="00413937"/>
    <w:rsid w:val="004509F3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F776C"/>
    <w:rsid w:val="006001F8"/>
    <w:rsid w:val="006410EA"/>
    <w:rsid w:val="006632CB"/>
    <w:rsid w:val="00681484"/>
    <w:rsid w:val="00692AEC"/>
    <w:rsid w:val="006A792E"/>
    <w:rsid w:val="006C3C32"/>
    <w:rsid w:val="007060B9"/>
    <w:rsid w:val="00710B63"/>
    <w:rsid w:val="00712C2B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046D6"/>
    <w:rsid w:val="00811306"/>
    <w:rsid w:val="00815BF6"/>
    <w:rsid w:val="0084104E"/>
    <w:rsid w:val="00855FF2"/>
    <w:rsid w:val="00857803"/>
    <w:rsid w:val="00857E0D"/>
    <w:rsid w:val="008718D0"/>
    <w:rsid w:val="0087686F"/>
    <w:rsid w:val="008A71AA"/>
    <w:rsid w:val="008B4EDF"/>
    <w:rsid w:val="008D6666"/>
    <w:rsid w:val="008D770A"/>
    <w:rsid w:val="008F2CF9"/>
    <w:rsid w:val="00903333"/>
    <w:rsid w:val="00993F7C"/>
    <w:rsid w:val="00994551"/>
    <w:rsid w:val="009B096F"/>
    <w:rsid w:val="009C01DB"/>
    <w:rsid w:val="009C3F9F"/>
    <w:rsid w:val="009C69EF"/>
    <w:rsid w:val="009F543E"/>
    <w:rsid w:val="00A01D62"/>
    <w:rsid w:val="00A205E3"/>
    <w:rsid w:val="00A532A4"/>
    <w:rsid w:val="00A55A14"/>
    <w:rsid w:val="00A8553C"/>
    <w:rsid w:val="00AC2DEC"/>
    <w:rsid w:val="00AE7C72"/>
    <w:rsid w:val="00AF3810"/>
    <w:rsid w:val="00B263E1"/>
    <w:rsid w:val="00B70132"/>
    <w:rsid w:val="00B76298"/>
    <w:rsid w:val="00BB1FF8"/>
    <w:rsid w:val="00BB25F5"/>
    <w:rsid w:val="00BD00D2"/>
    <w:rsid w:val="00BD22CF"/>
    <w:rsid w:val="00BD4CC2"/>
    <w:rsid w:val="00BD5F0F"/>
    <w:rsid w:val="00C20D45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59EF"/>
    <w:rsid w:val="00D42ABA"/>
    <w:rsid w:val="00D569D4"/>
    <w:rsid w:val="00D62236"/>
    <w:rsid w:val="00D652DE"/>
    <w:rsid w:val="00D71C75"/>
    <w:rsid w:val="00DA7B8A"/>
    <w:rsid w:val="00DC01EA"/>
    <w:rsid w:val="00DD0C1D"/>
    <w:rsid w:val="00DF1DAF"/>
    <w:rsid w:val="00E530FB"/>
    <w:rsid w:val="00E61418"/>
    <w:rsid w:val="00E92EFE"/>
    <w:rsid w:val="00E94229"/>
    <w:rsid w:val="00EC55E1"/>
    <w:rsid w:val="00ED70CE"/>
    <w:rsid w:val="00EE3325"/>
    <w:rsid w:val="00EF66A5"/>
    <w:rsid w:val="00F005A3"/>
    <w:rsid w:val="00F25574"/>
    <w:rsid w:val="00F42E37"/>
    <w:rsid w:val="00F54BE2"/>
    <w:rsid w:val="00F74B1D"/>
    <w:rsid w:val="00F80B89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6DC337-B8C5-477A-A519-A7BBFE41E3C9}">
  <ds:schemaRefs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dc792113-3ee6-44b3-a567-d3b66ad979e1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1</TotalTime>
  <Pages>1</Pages>
  <Words>54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587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2</cp:revision>
  <cp:lastPrinted>2022-12-18T22:37:00Z</cp:lastPrinted>
  <dcterms:created xsi:type="dcterms:W3CDTF">2024-01-09T17:17:00Z</dcterms:created>
  <dcterms:modified xsi:type="dcterms:W3CDTF">2024-01-09T17:17:00Z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